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FDF" w:rsidRDefault="009E4FDF" w:rsidP="00DA2542">
      <w:pPr>
        <w:rPr>
          <w:lang w:val="ru-RU"/>
        </w:rPr>
      </w:pPr>
    </w:p>
    <w:p w:rsidR="009E4FDF" w:rsidRDefault="009E4FDF" w:rsidP="00DA2542">
      <w:pPr>
        <w:rPr>
          <w:lang w:val="ru-RU"/>
        </w:rPr>
      </w:pPr>
    </w:p>
    <w:p w:rsidR="009E4FDF" w:rsidRDefault="009E4FDF" w:rsidP="00DA2542">
      <w:pPr>
        <w:rPr>
          <w:lang w:val="ru-RU"/>
        </w:rPr>
      </w:pPr>
    </w:p>
    <w:p w:rsidR="009E4FDF" w:rsidRDefault="009E4FDF" w:rsidP="00DA2542">
      <w:pPr>
        <w:jc w:val="center"/>
        <w:rPr>
          <w:b/>
          <w:sz w:val="52"/>
          <w:szCs w:val="52"/>
        </w:rPr>
      </w:pPr>
    </w:p>
    <w:p w:rsidR="009E4FDF" w:rsidRPr="00ED0FD8" w:rsidRDefault="009E4FDF" w:rsidP="00DA2542">
      <w:pPr>
        <w:jc w:val="center"/>
        <w:rPr>
          <w:rFonts w:ascii="Times New Roman" w:hAnsi="Times New Roman"/>
          <w:b/>
          <w:sz w:val="52"/>
          <w:szCs w:val="52"/>
        </w:rPr>
      </w:pPr>
    </w:p>
    <w:p w:rsidR="009E4FDF" w:rsidRPr="00ED0FD8" w:rsidRDefault="009E4FDF" w:rsidP="00DA2542">
      <w:pPr>
        <w:jc w:val="center"/>
        <w:rPr>
          <w:rFonts w:ascii="Times New Roman" w:hAnsi="Times New Roman"/>
          <w:b/>
          <w:sz w:val="52"/>
          <w:szCs w:val="52"/>
        </w:rPr>
      </w:pPr>
      <w:r w:rsidRPr="00C2481C">
        <w:rPr>
          <w:rFonts w:ascii="Times New Roman" w:hAnsi="Times New Roman"/>
          <w:b/>
          <w:noProof/>
          <w:sz w:val="52"/>
          <w:szCs w:val="52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лого_аэроклуба[1]" style="width:139.5pt;height:160.5pt;visibility:visible">
            <v:imagedata r:id="rId5" o:title=""/>
          </v:shape>
        </w:pict>
      </w:r>
    </w:p>
    <w:p w:rsidR="009E4FDF" w:rsidRPr="00ED0FD8" w:rsidRDefault="009E4FDF" w:rsidP="00DA2542">
      <w:pPr>
        <w:jc w:val="center"/>
        <w:rPr>
          <w:rFonts w:ascii="Times New Roman" w:hAnsi="Times New Roman"/>
          <w:b/>
          <w:sz w:val="52"/>
          <w:szCs w:val="52"/>
        </w:rPr>
      </w:pPr>
    </w:p>
    <w:p w:rsidR="009E4FDF" w:rsidRPr="00316D2B" w:rsidRDefault="009E4FDF" w:rsidP="00DA2542">
      <w:pPr>
        <w:jc w:val="center"/>
        <w:rPr>
          <w:rFonts w:ascii="Times New Roman" w:hAnsi="Times New Roman"/>
          <w:b/>
          <w:sz w:val="52"/>
          <w:szCs w:val="52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52"/>
          <w:szCs w:val="52"/>
          <w:lang w:val="ru-RU"/>
        </w:rPr>
      </w:pPr>
      <w:r>
        <w:rPr>
          <w:rFonts w:ascii="Times New Roman" w:hAnsi="Times New Roman"/>
          <w:b/>
          <w:sz w:val="52"/>
          <w:szCs w:val="52"/>
          <w:lang w:val="ru-RU"/>
        </w:rPr>
        <w:t>Справка - д</w:t>
      </w:r>
      <w:r w:rsidRPr="00D00F5C">
        <w:rPr>
          <w:rFonts w:ascii="Times New Roman" w:hAnsi="Times New Roman"/>
          <w:b/>
          <w:sz w:val="52"/>
          <w:szCs w:val="52"/>
          <w:lang w:val="ru-RU"/>
        </w:rPr>
        <w:t>оклад</w:t>
      </w: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52"/>
          <w:szCs w:val="52"/>
          <w:lang w:val="ru-RU"/>
        </w:rPr>
      </w:pPr>
      <w:r w:rsidRPr="00D00F5C">
        <w:rPr>
          <w:rFonts w:ascii="Times New Roman" w:hAnsi="Times New Roman"/>
          <w:b/>
          <w:sz w:val="52"/>
          <w:szCs w:val="52"/>
          <w:lang w:val="ru-RU"/>
        </w:rPr>
        <w:t xml:space="preserve">начальника  Самарского областного  аэроклуба </w:t>
      </w: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52"/>
          <w:szCs w:val="52"/>
          <w:lang w:val="ru-RU"/>
        </w:rPr>
      </w:pPr>
      <w:r w:rsidRPr="00D00F5C">
        <w:rPr>
          <w:rFonts w:ascii="Times New Roman" w:hAnsi="Times New Roman"/>
          <w:b/>
          <w:sz w:val="52"/>
          <w:szCs w:val="52"/>
          <w:lang w:val="ru-RU"/>
        </w:rPr>
        <w:t xml:space="preserve">об итогах работы организации </w:t>
      </w: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52"/>
          <w:szCs w:val="52"/>
          <w:lang w:val="ru-RU"/>
        </w:rPr>
      </w:pPr>
      <w:r w:rsidRPr="00D00F5C">
        <w:rPr>
          <w:rFonts w:ascii="Times New Roman" w:hAnsi="Times New Roman"/>
          <w:b/>
          <w:sz w:val="52"/>
          <w:szCs w:val="52"/>
          <w:lang w:val="ru-RU"/>
        </w:rPr>
        <w:t>в 201</w:t>
      </w:r>
      <w:r>
        <w:rPr>
          <w:rFonts w:ascii="Times New Roman" w:hAnsi="Times New Roman"/>
          <w:b/>
          <w:sz w:val="52"/>
          <w:szCs w:val="52"/>
          <w:lang w:val="ru-RU"/>
        </w:rPr>
        <w:t>6</w:t>
      </w:r>
      <w:r w:rsidRPr="00D00F5C">
        <w:rPr>
          <w:rFonts w:ascii="Times New Roman" w:hAnsi="Times New Roman"/>
          <w:b/>
          <w:sz w:val="52"/>
          <w:szCs w:val="52"/>
          <w:lang w:val="ru-RU"/>
        </w:rPr>
        <w:t xml:space="preserve"> году.</w:t>
      </w:r>
    </w:p>
    <w:p w:rsidR="009E4FDF" w:rsidRPr="00D00F5C" w:rsidRDefault="009E4FDF" w:rsidP="00DA2542">
      <w:pPr>
        <w:jc w:val="center"/>
        <w:rPr>
          <w:rFonts w:ascii="Times New Roman" w:hAnsi="Times New Roman"/>
          <w:sz w:val="52"/>
          <w:szCs w:val="52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D00F5C">
        <w:rPr>
          <w:rFonts w:ascii="Times New Roman" w:hAnsi="Times New Roman"/>
          <w:b/>
          <w:i/>
          <w:sz w:val="28"/>
          <w:szCs w:val="28"/>
          <w:lang w:val="ru-RU"/>
        </w:rPr>
        <w:t xml:space="preserve">(по состоянию на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3</w:t>
      </w:r>
      <w:r w:rsidRPr="00D00F5C">
        <w:rPr>
          <w:rFonts w:ascii="Times New Roman" w:hAnsi="Times New Roman"/>
          <w:b/>
          <w:i/>
          <w:sz w:val="28"/>
          <w:szCs w:val="28"/>
          <w:lang w:val="ru-RU"/>
        </w:rPr>
        <w:t>1.1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2</w:t>
      </w:r>
      <w:r w:rsidRPr="00D00F5C">
        <w:rPr>
          <w:rFonts w:ascii="Times New Roman" w:hAnsi="Times New Roman"/>
          <w:b/>
          <w:i/>
          <w:sz w:val="28"/>
          <w:szCs w:val="28"/>
          <w:lang w:val="ru-RU"/>
        </w:rPr>
        <w:t>.201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6</w:t>
      </w:r>
      <w:r w:rsidRPr="00D00F5C">
        <w:rPr>
          <w:rFonts w:ascii="Times New Roman" w:hAnsi="Times New Roman"/>
          <w:b/>
          <w:i/>
          <w:sz w:val="28"/>
          <w:szCs w:val="28"/>
          <w:lang w:val="ru-RU"/>
        </w:rPr>
        <w:t xml:space="preserve"> года)</w:t>
      </w:r>
    </w:p>
    <w:p w:rsidR="009E4FDF" w:rsidRPr="00D00F5C" w:rsidRDefault="009E4FDF" w:rsidP="00DA254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52"/>
          <w:szCs w:val="52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sz w:val="52"/>
          <w:szCs w:val="52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b/>
          <w:sz w:val="28"/>
          <w:szCs w:val="28"/>
          <w:lang w:val="ru-RU"/>
        </w:rPr>
      </w:pPr>
      <w:r w:rsidRPr="00D00F5C">
        <w:rPr>
          <w:rFonts w:ascii="Times New Roman" w:hAnsi="Times New Roman"/>
          <w:b/>
          <w:sz w:val="28"/>
          <w:szCs w:val="28"/>
          <w:lang w:val="ru-RU"/>
        </w:rPr>
        <w:t>пос. Октябрьский</w:t>
      </w:r>
      <w:r w:rsidRPr="00D00F5C">
        <w:rPr>
          <w:b/>
          <w:sz w:val="28"/>
          <w:szCs w:val="28"/>
          <w:lang w:val="ru-RU"/>
        </w:rPr>
        <w:t>.</w:t>
      </w: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00F5C">
        <w:rPr>
          <w:rFonts w:ascii="Times New Roman" w:hAnsi="Times New Roman"/>
          <w:b/>
          <w:sz w:val="28"/>
          <w:szCs w:val="28"/>
          <w:lang w:val="ru-RU"/>
        </w:rPr>
        <w:t>Справка-доклад</w:t>
      </w: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00F5C">
        <w:rPr>
          <w:rFonts w:ascii="Times New Roman" w:hAnsi="Times New Roman"/>
          <w:b/>
          <w:sz w:val="28"/>
          <w:szCs w:val="28"/>
          <w:lang w:val="ru-RU"/>
        </w:rPr>
        <w:t>начальника Самарского областного аэроклуба</w:t>
      </w:r>
    </w:p>
    <w:p w:rsidR="009E4FDF" w:rsidRPr="00D00F5C" w:rsidRDefault="009E4FDF" w:rsidP="00DA2542">
      <w:pPr>
        <w:jc w:val="center"/>
        <w:rPr>
          <w:b/>
          <w:lang w:val="ru-RU"/>
        </w:rPr>
      </w:pPr>
      <w:r w:rsidRPr="00D00F5C">
        <w:rPr>
          <w:rFonts w:ascii="Times New Roman" w:hAnsi="Times New Roman"/>
          <w:b/>
          <w:sz w:val="28"/>
          <w:szCs w:val="28"/>
          <w:lang w:val="ru-RU"/>
        </w:rPr>
        <w:t>ДОСААФ России об итогах работы организации в 201</w:t>
      </w:r>
      <w:r>
        <w:rPr>
          <w:rFonts w:ascii="Times New Roman" w:hAnsi="Times New Roman"/>
          <w:b/>
          <w:sz w:val="28"/>
          <w:szCs w:val="28"/>
          <w:lang w:val="ru-RU"/>
        </w:rPr>
        <w:t>6</w:t>
      </w:r>
      <w:r w:rsidRPr="00D00F5C">
        <w:rPr>
          <w:rFonts w:ascii="Times New Roman" w:hAnsi="Times New Roman"/>
          <w:b/>
          <w:sz w:val="28"/>
          <w:szCs w:val="28"/>
          <w:lang w:val="ru-RU"/>
        </w:rPr>
        <w:t xml:space="preserve"> году</w:t>
      </w:r>
      <w:r w:rsidRPr="00D00F5C">
        <w:rPr>
          <w:b/>
          <w:sz w:val="28"/>
          <w:szCs w:val="28"/>
          <w:lang w:val="ru-RU"/>
        </w:rPr>
        <w:t>.</w:t>
      </w: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00F5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E4FDF" w:rsidRPr="00D00F5C" w:rsidRDefault="009E4FDF" w:rsidP="00DA2542">
      <w:pPr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r w:rsidRPr="00D00F5C">
        <w:rPr>
          <w:rFonts w:ascii="Times New Roman" w:hAnsi="Times New Roman"/>
          <w:b/>
          <w:i/>
          <w:sz w:val="28"/>
          <w:szCs w:val="28"/>
          <w:lang w:val="ru-RU"/>
        </w:rPr>
        <w:t xml:space="preserve">(По состоянию на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3</w:t>
      </w:r>
      <w:r w:rsidRPr="00D00F5C">
        <w:rPr>
          <w:rFonts w:ascii="Times New Roman" w:hAnsi="Times New Roman"/>
          <w:b/>
          <w:i/>
          <w:sz w:val="28"/>
          <w:szCs w:val="28"/>
          <w:lang w:val="ru-RU"/>
        </w:rPr>
        <w:t>1.1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2</w:t>
      </w:r>
      <w:r w:rsidRPr="00D00F5C">
        <w:rPr>
          <w:rFonts w:ascii="Times New Roman" w:hAnsi="Times New Roman"/>
          <w:b/>
          <w:i/>
          <w:sz w:val="28"/>
          <w:szCs w:val="28"/>
          <w:lang w:val="ru-RU"/>
        </w:rPr>
        <w:t>.201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6</w:t>
      </w:r>
      <w:r w:rsidRPr="00D00F5C">
        <w:rPr>
          <w:rFonts w:ascii="Times New Roman" w:hAnsi="Times New Roman"/>
          <w:b/>
          <w:i/>
          <w:sz w:val="28"/>
          <w:szCs w:val="28"/>
          <w:lang w:val="ru-RU"/>
        </w:rPr>
        <w:t xml:space="preserve"> г.)</w:t>
      </w: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smartTag w:uri="urn:schemas-microsoft-com:office:smarttags" w:element="place">
        <w:r>
          <w:rPr>
            <w:rFonts w:ascii="Times New Roman" w:hAnsi="Times New Roman"/>
            <w:b/>
            <w:sz w:val="28"/>
            <w:szCs w:val="28"/>
          </w:rPr>
          <w:t>I</w:t>
        </w:r>
        <w:r w:rsidRPr="00D00F5C">
          <w:rPr>
            <w:rFonts w:ascii="Times New Roman" w:hAnsi="Times New Roman"/>
            <w:b/>
            <w:sz w:val="28"/>
            <w:szCs w:val="28"/>
            <w:lang w:val="ru-RU"/>
          </w:rPr>
          <w:t>.</w:t>
        </w:r>
      </w:smartTag>
      <w:r w:rsidRPr="00D00F5C">
        <w:rPr>
          <w:rFonts w:ascii="Times New Roman" w:hAnsi="Times New Roman"/>
          <w:b/>
          <w:sz w:val="28"/>
          <w:szCs w:val="28"/>
          <w:lang w:val="ru-RU"/>
        </w:rPr>
        <w:t xml:space="preserve"> Общие сведения об организации.</w:t>
      </w:r>
    </w:p>
    <w:p w:rsidR="009E4FDF" w:rsidRPr="00D00F5C" w:rsidRDefault="009E4FDF" w:rsidP="00DA2542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00F5C">
        <w:rPr>
          <w:rFonts w:ascii="Times New Roman" w:hAnsi="Times New Roman"/>
          <w:sz w:val="28"/>
          <w:szCs w:val="28"/>
          <w:lang w:val="ru-RU"/>
        </w:rPr>
        <w:t xml:space="preserve">Автономная некоммерческая организация дополнительного профессионального образования «Самарский областной  аэроклуб Общероссийской общественно-государственной организации «Добровольное общество содействия армии, авиации и флоту России» (далее по тексту аэроклуб), была создана в 2000 году по инициативе Правительства Самарской области  в  целях реализации образовательных программ дополнительного профессионального образования, дополнительных образовательных программ военно-патриотической, спортивно-технической направленности,  реализации областных  программ по военно-патриотическому воспитанию молодежи, подготовки ее к службе в армии, развития  авиационно-технических видов спорта в регионе.     </w:t>
      </w:r>
    </w:p>
    <w:p w:rsidR="009E4FDF" w:rsidRPr="00D00F5C" w:rsidRDefault="009E4FDF" w:rsidP="00DA2542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 xml:space="preserve">Учредители аэроклуба – </w:t>
      </w:r>
      <w:r w:rsidRPr="00D00F5C">
        <w:rPr>
          <w:rFonts w:ascii="Times New Roman" w:hAnsi="Times New Roman"/>
          <w:b/>
          <w:sz w:val="28"/>
          <w:szCs w:val="28"/>
          <w:lang w:val="ru-RU"/>
        </w:rPr>
        <w:t>Министерство образования и науки Самарской области</w:t>
      </w:r>
      <w:r w:rsidRPr="00D00F5C">
        <w:rPr>
          <w:rFonts w:ascii="Times New Roman" w:hAnsi="Times New Roman"/>
          <w:sz w:val="28"/>
          <w:szCs w:val="28"/>
          <w:lang w:val="ru-RU"/>
        </w:rPr>
        <w:t xml:space="preserve">,  курирующее образовательную деятельность и </w:t>
      </w:r>
      <w:r w:rsidRPr="00D00F5C">
        <w:rPr>
          <w:rFonts w:ascii="Times New Roman" w:hAnsi="Times New Roman"/>
          <w:b/>
          <w:sz w:val="28"/>
          <w:szCs w:val="28"/>
          <w:lang w:val="ru-RU"/>
        </w:rPr>
        <w:t>Центральный Совет ДОСААФ России</w:t>
      </w:r>
      <w:r w:rsidRPr="00D00F5C">
        <w:rPr>
          <w:rFonts w:ascii="Times New Roman" w:hAnsi="Times New Roman"/>
          <w:sz w:val="28"/>
          <w:szCs w:val="28"/>
          <w:lang w:val="ru-RU"/>
        </w:rPr>
        <w:t>, осуществляющий руководство авиационной  деятельностью  организации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9E4FDF" w:rsidRPr="00D00F5C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По согласованию с Генеральным штабом ВС РФ местом базирования аэроклуба был определен аэродром «Бобровка». ( Распоряжение Правительства РФ от 10.08.2007 года № 1034-р).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00F5C">
        <w:rPr>
          <w:rFonts w:ascii="Times New Roman" w:hAnsi="Times New Roman"/>
          <w:sz w:val="28"/>
          <w:szCs w:val="28"/>
          <w:lang w:val="ru-RU"/>
        </w:rPr>
        <w:t xml:space="preserve">Аэродром «Бобровка» 1-го класса, является  федеральной собственностью,  используется на безвозмездной основе, поддерживается аэроклубом в эксплуатационном состоянии и представляет собой важный объект инфраструктуры  МО РФ на особый период.  </w:t>
      </w:r>
    </w:p>
    <w:p w:rsidR="009E4FDF" w:rsidRPr="00D00F5C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 xml:space="preserve">Являясь одновременно субъектом государственной и гражданской авиации, авиационную деятельность аэроклуб осуществляет в соответствии с Воздушным кодексом, с Федеральными авиационными правилами и другими нормативными актами, регламентирующими  деятельность в государственной авиации и гражданской авиации.   </w:t>
      </w:r>
    </w:p>
    <w:p w:rsidR="009E4FDF" w:rsidRPr="00D00F5C" w:rsidRDefault="009E4FDF" w:rsidP="00DA2542">
      <w:pPr>
        <w:ind w:firstLine="70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00F5C">
        <w:rPr>
          <w:rFonts w:ascii="Times New Roman" w:hAnsi="Times New Roman"/>
          <w:b/>
          <w:bCs/>
          <w:sz w:val="28"/>
          <w:szCs w:val="28"/>
          <w:lang w:val="ru-RU"/>
        </w:rPr>
        <w:t>Образовательная деятельность аэроклуба лицензирована министерством образования и науки Самарской области и Федеральным агентством воздушного транспорта РФ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D00F5C">
        <w:rPr>
          <w:rFonts w:ascii="Times New Roman" w:hAnsi="Times New Roman"/>
          <w:b/>
          <w:bCs/>
          <w:sz w:val="28"/>
          <w:szCs w:val="28"/>
          <w:lang w:val="ru-RU"/>
        </w:rPr>
        <w:t xml:space="preserve"> (Росавиацией). Кроме того, аэроклуб имеет лицензию на осуществление медицинской деятельности.</w:t>
      </w:r>
    </w:p>
    <w:p w:rsidR="009E4FDF" w:rsidRDefault="009E4FDF" w:rsidP="00DA2542">
      <w:pPr>
        <w:pStyle w:val="1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00F5C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EC3E83">
        <w:rPr>
          <w:rFonts w:ascii="Times New Roman" w:hAnsi="Times New Roman"/>
          <w:sz w:val="28"/>
          <w:szCs w:val="28"/>
        </w:rPr>
        <w:t xml:space="preserve">За высокие результаты в работе по военно-патриотическому воспитанию молодежи, развитию авиационных видов спорта в регионе аэроклуб по представлению Правительства Самарской области включен в Федеральный Реестр </w:t>
      </w:r>
      <w:r w:rsidRPr="00EC3E83">
        <w:rPr>
          <w:rFonts w:ascii="Times New Roman" w:hAnsi="Times New Roman"/>
          <w:b/>
          <w:sz w:val="28"/>
          <w:szCs w:val="28"/>
        </w:rPr>
        <w:t>«Всероссийская Книга Почета».</w:t>
      </w:r>
    </w:p>
    <w:p w:rsidR="009E4FDF" w:rsidRPr="00B8266B" w:rsidRDefault="009E4FDF" w:rsidP="00DA2542">
      <w:pPr>
        <w:pStyle w:val="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B8266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8266B">
        <w:rPr>
          <w:rFonts w:ascii="Times New Roman" w:hAnsi="Times New Roman"/>
          <w:sz w:val="28"/>
          <w:szCs w:val="28"/>
        </w:rPr>
        <w:t xml:space="preserve">2015 году </w:t>
      </w:r>
      <w:r w:rsidRPr="00B8266B">
        <w:rPr>
          <w:rFonts w:ascii="Times New Roman" w:hAnsi="Times New Roman"/>
          <w:sz w:val="28"/>
          <w:szCs w:val="28"/>
          <w:lang w:val="en-US"/>
        </w:rPr>
        <w:t>III</w:t>
      </w:r>
      <w:r w:rsidRPr="00B8266B">
        <w:rPr>
          <w:rFonts w:ascii="Times New Roman" w:hAnsi="Times New Roman"/>
          <w:sz w:val="28"/>
          <w:szCs w:val="28"/>
        </w:rPr>
        <w:t xml:space="preserve"> Петербургский  международный </w:t>
      </w:r>
      <w:r>
        <w:rPr>
          <w:rFonts w:ascii="Times New Roman" w:hAnsi="Times New Roman"/>
          <w:sz w:val="28"/>
          <w:szCs w:val="28"/>
        </w:rPr>
        <w:t>форум профессионального образования, независимый общественный совет конкурса «100 лучших организаций дополнительного профессионального образования России»  наградил</w:t>
      </w:r>
      <w:r w:rsidRPr="00EC3E83">
        <w:rPr>
          <w:rFonts w:ascii="Times New Roman" w:hAnsi="Times New Roman"/>
          <w:sz w:val="28"/>
          <w:szCs w:val="28"/>
        </w:rPr>
        <w:t xml:space="preserve">  Автономн</w:t>
      </w:r>
      <w:r>
        <w:rPr>
          <w:rFonts w:ascii="Times New Roman" w:hAnsi="Times New Roman"/>
          <w:sz w:val="28"/>
          <w:szCs w:val="28"/>
        </w:rPr>
        <w:t>ую</w:t>
      </w:r>
      <w:r w:rsidRPr="00EC3E83">
        <w:rPr>
          <w:rFonts w:ascii="Times New Roman" w:hAnsi="Times New Roman"/>
          <w:sz w:val="28"/>
          <w:szCs w:val="28"/>
        </w:rPr>
        <w:t xml:space="preserve"> некоммерческ</w:t>
      </w:r>
      <w:r>
        <w:rPr>
          <w:rFonts w:ascii="Times New Roman" w:hAnsi="Times New Roman"/>
          <w:sz w:val="28"/>
          <w:szCs w:val="28"/>
        </w:rPr>
        <w:t>ую</w:t>
      </w:r>
      <w:r w:rsidRPr="00EC3E83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ю</w:t>
      </w:r>
      <w:r w:rsidRPr="00EC3E83">
        <w:rPr>
          <w:rFonts w:ascii="Times New Roman" w:hAnsi="Times New Roman"/>
          <w:sz w:val="28"/>
          <w:szCs w:val="28"/>
        </w:rPr>
        <w:t xml:space="preserve"> дополнительного профессионального образования «Самарский областной  аэроклуб Общероссийской общественно-государственной организации «Добровольное общество содействия армии, авиации и флоту России»</w:t>
      </w:r>
      <w:r>
        <w:rPr>
          <w:rFonts w:ascii="Times New Roman" w:hAnsi="Times New Roman"/>
          <w:sz w:val="28"/>
          <w:szCs w:val="28"/>
        </w:rPr>
        <w:t xml:space="preserve"> Дипломом  в номинации «Лидер в разработке и внедрении социально-педагогических инновационных технологий».</w:t>
      </w:r>
    </w:p>
    <w:p w:rsidR="009E4FDF" w:rsidRPr="00DA2542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2B0B">
        <w:rPr>
          <w:rFonts w:ascii="Times New Roman" w:hAnsi="Times New Roman" w:cs="Times New Roman"/>
          <w:sz w:val="28"/>
          <w:szCs w:val="28"/>
          <w:lang w:val="ru-RU"/>
        </w:rPr>
        <w:t xml:space="preserve">В апреле 2016 АНО ДПО Самарский областной аэроклуб ДОСААФ России принял участие во Всероссийском Конкурсе «100 лучших предприятий и организаций России». Конкурс проводился с целью поощрения достижений в инновации и развитии предприятий и организаций Российской Федерации. По итогам его проведения аэроклуб признан победителем Всероссийского Конкурса «100 лучших предприятий и организаций России-2016» в номинации «Лучшее учреждение дополнительного профессионального образования». </w:t>
      </w:r>
      <w:r w:rsidRPr="00DA2542">
        <w:rPr>
          <w:rFonts w:ascii="Times New Roman" w:hAnsi="Times New Roman" w:cs="Times New Roman"/>
          <w:sz w:val="28"/>
          <w:szCs w:val="28"/>
          <w:lang w:val="ru-RU"/>
        </w:rPr>
        <w:t xml:space="preserve">Получен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A2542">
        <w:rPr>
          <w:rFonts w:ascii="Times New Roman" w:hAnsi="Times New Roman" w:cs="Times New Roman"/>
          <w:sz w:val="28"/>
          <w:szCs w:val="28"/>
          <w:lang w:val="ru-RU"/>
        </w:rPr>
        <w:t>Диплом победителя и Памятн</w:t>
      </w:r>
      <w:r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DA25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Знак</w:t>
      </w:r>
      <w:r w:rsidRPr="00DA2542">
        <w:rPr>
          <w:rFonts w:ascii="Times New Roman" w:hAnsi="Times New Roman" w:cs="Times New Roman"/>
          <w:sz w:val="28"/>
          <w:szCs w:val="28"/>
          <w:lang w:val="ru-RU"/>
        </w:rPr>
        <w:t xml:space="preserve"> Конкурса. </w:t>
      </w:r>
    </w:p>
    <w:p w:rsidR="009E4FDF" w:rsidRDefault="009E4FDF" w:rsidP="00DA2542">
      <w:pPr>
        <w:pStyle w:val="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</w:t>
      </w:r>
      <w:r w:rsidRPr="00D00F5C">
        <w:rPr>
          <w:rFonts w:ascii="Times New Roman" w:hAnsi="Times New Roman"/>
          <w:b/>
          <w:sz w:val="28"/>
          <w:szCs w:val="28"/>
          <w:lang w:val="ru-RU"/>
        </w:rPr>
        <w:t>.  Организационно-штатная структура аэроклуба.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4FDF" w:rsidRPr="00D00F5C" w:rsidRDefault="009E4FDF" w:rsidP="00DA254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F5C">
        <w:rPr>
          <w:sz w:val="28"/>
          <w:szCs w:val="28"/>
          <w:lang w:val="ru-RU"/>
        </w:rPr>
        <w:t>1.</w:t>
      </w:r>
      <w:r w:rsidRPr="00D00F5C">
        <w:rPr>
          <w:sz w:val="28"/>
          <w:szCs w:val="28"/>
          <w:lang w:val="ru-RU"/>
        </w:rPr>
        <w:tab/>
      </w:r>
      <w:r w:rsidRPr="00D00F5C">
        <w:rPr>
          <w:rFonts w:ascii="Times New Roman" w:hAnsi="Times New Roman"/>
          <w:sz w:val="28"/>
          <w:szCs w:val="28"/>
          <w:lang w:val="ru-RU"/>
        </w:rPr>
        <w:t>Управление.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2.</w:t>
      </w:r>
      <w:r w:rsidRPr="00D00F5C">
        <w:rPr>
          <w:rFonts w:ascii="Times New Roman" w:hAnsi="Times New Roman"/>
          <w:sz w:val="28"/>
          <w:szCs w:val="28"/>
          <w:lang w:val="ru-RU"/>
        </w:rPr>
        <w:tab/>
        <w:t xml:space="preserve">Основные подразделения: самолетное звено, вертолетное звено, звено СЛА, ПДС и ПСС, Авиационный учебный центр (АУЦ).  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3.</w:t>
      </w:r>
      <w:r w:rsidRPr="00D00F5C">
        <w:rPr>
          <w:rFonts w:ascii="Times New Roman" w:hAnsi="Times New Roman"/>
          <w:sz w:val="28"/>
          <w:szCs w:val="28"/>
          <w:lang w:val="ru-RU"/>
        </w:rPr>
        <w:tab/>
        <w:t>Службы и подразделения обеспечения: ИАС, медицинская, метео, связи и РТО, ГСМ, автомобильная, аэродромная и КЭС, отряд ВОХР.</w:t>
      </w:r>
    </w:p>
    <w:p w:rsidR="009E4FDF" w:rsidRPr="00D00F5C" w:rsidRDefault="009E4FDF" w:rsidP="00DA2542">
      <w:pPr>
        <w:jc w:val="both"/>
        <w:rPr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 xml:space="preserve"> Численность по штатному расписанию  - 79 работников, по списку  - 6</w:t>
      </w:r>
      <w:r>
        <w:rPr>
          <w:rFonts w:ascii="Times New Roman" w:hAnsi="Times New Roman"/>
          <w:sz w:val="28"/>
          <w:szCs w:val="28"/>
          <w:lang w:val="ru-RU"/>
        </w:rPr>
        <w:t>5</w:t>
      </w:r>
      <w:r w:rsidRPr="00D00F5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 w:rsidRPr="00D00F5C">
        <w:rPr>
          <w:rFonts w:ascii="Times New Roman" w:hAnsi="Times New Roman"/>
          <w:sz w:val="28"/>
          <w:szCs w:val="28"/>
          <w:lang w:val="ru-RU"/>
        </w:rPr>
        <w:t xml:space="preserve">(на </w:t>
      </w:r>
      <w:r>
        <w:rPr>
          <w:rFonts w:ascii="Times New Roman" w:hAnsi="Times New Roman"/>
          <w:sz w:val="28"/>
          <w:szCs w:val="28"/>
          <w:lang w:val="ru-RU"/>
        </w:rPr>
        <w:t xml:space="preserve"> 3</w:t>
      </w:r>
      <w:r w:rsidRPr="00D00F5C">
        <w:rPr>
          <w:rFonts w:ascii="Times New Roman" w:hAnsi="Times New Roman"/>
          <w:sz w:val="28"/>
          <w:szCs w:val="28"/>
          <w:lang w:val="ru-RU"/>
        </w:rPr>
        <w:t>1.</w:t>
      </w:r>
      <w:r>
        <w:rPr>
          <w:rFonts w:ascii="Times New Roman" w:hAnsi="Times New Roman"/>
          <w:sz w:val="28"/>
          <w:szCs w:val="28"/>
          <w:lang w:val="ru-RU"/>
        </w:rPr>
        <w:t>12</w:t>
      </w:r>
      <w:r w:rsidRPr="00D00F5C">
        <w:rPr>
          <w:rFonts w:ascii="Times New Roman" w:hAnsi="Times New Roman"/>
          <w:sz w:val="28"/>
          <w:szCs w:val="28"/>
          <w:lang w:val="ru-RU"/>
        </w:rPr>
        <w:t>.201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D00F5C">
        <w:rPr>
          <w:rFonts w:ascii="Times New Roman" w:hAnsi="Times New Roman"/>
          <w:sz w:val="28"/>
          <w:szCs w:val="28"/>
          <w:lang w:val="ru-RU"/>
        </w:rPr>
        <w:t xml:space="preserve"> г</w:t>
      </w:r>
      <w:r>
        <w:rPr>
          <w:rFonts w:ascii="Times New Roman" w:hAnsi="Times New Roman"/>
          <w:sz w:val="28"/>
          <w:szCs w:val="28"/>
          <w:lang w:val="ru-RU"/>
        </w:rPr>
        <w:t>ода</w:t>
      </w:r>
      <w:r w:rsidRPr="00D00F5C">
        <w:rPr>
          <w:rFonts w:ascii="Times New Roman" w:hAnsi="Times New Roman"/>
          <w:sz w:val="28"/>
          <w:szCs w:val="28"/>
          <w:lang w:val="ru-RU"/>
        </w:rPr>
        <w:t>).</w:t>
      </w:r>
    </w:p>
    <w:p w:rsidR="009E4FDF" w:rsidRPr="00414D41" w:rsidRDefault="009E4FDF" w:rsidP="00DA2542">
      <w:pPr>
        <w:jc w:val="center"/>
        <w:rPr>
          <w:rFonts w:ascii="Times New Roman" w:hAnsi="Times New Roman"/>
          <w:b/>
          <w:sz w:val="28"/>
          <w:szCs w:val="28"/>
        </w:rPr>
      </w:pPr>
      <w:r w:rsidRPr="00414D41">
        <w:rPr>
          <w:rFonts w:ascii="Times New Roman" w:hAnsi="Times New Roman"/>
          <w:b/>
          <w:sz w:val="28"/>
          <w:szCs w:val="28"/>
        </w:rPr>
        <w:t>Сведения о руководящем составе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9E4FDF" w:rsidRDefault="009E4FDF" w:rsidP="00DA2542">
      <w:pPr>
        <w:jc w:val="center"/>
        <w:rPr>
          <w:b/>
          <w:sz w:val="28"/>
          <w:szCs w:val="28"/>
        </w:rPr>
      </w:pPr>
    </w:p>
    <w:tbl>
      <w:tblPr>
        <w:tblW w:w="10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2008"/>
        <w:gridCol w:w="1440"/>
        <w:gridCol w:w="1440"/>
        <w:gridCol w:w="1800"/>
        <w:gridCol w:w="1080"/>
        <w:gridCol w:w="1080"/>
        <w:gridCol w:w="1645"/>
      </w:tblGrid>
      <w:tr w:rsidR="009E4FDF" w:rsidRPr="00366E3F" w:rsidTr="0084517A">
        <w:tc>
          <w:tcPr>
            <w:tcW w:w="468" w:type="dxa"/>
          </w:tcPr>
          <w:p w:rsidR="009E4FDF" w:rsidRPr="00CD686C" w:rsidRDefault="009E4FDF" w:rsidP="008451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4FDF" w:rsidRPr="00CD686C" w:rsidRDefault="009E4FDF" w:rsidP="0084517A">
            <w:pPr>
              <w:ind w:left="-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686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008" w:type="dxa"/>
          </w:tcPr>
          <w:p w:rsidR="009E4FDF" w:rsidRPr="00366E3F" w:rsidRDefault="009E4FDF" w:rsidP="008451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1440" w:type="dxa"/>
          </w:tcPr>
          <w:p w:rsidR="009E4FDF" w:rsidRPr="00D00F5C" w:rsidRDefault="009E4FDF" w:rsidP="0084517A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>Ф.И.О.</w:t>
            </w:r>
          </w:p>
          <w:p w:rsidR="009E4FDF" w:rsidRPr="00D00F5C" w:rsidRDefault="009E4FDF" w:rsidP="0084517A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>Год рождения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ind w:firstLine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Воинское звание</w:t>
            </w:r>
          </w:p>
        </w:tc>
        <w:tc>
          <w:tcPr>
            <w:tcW w:w="1800" w:type="dxa"/>
          </w:tcPr>
          <w:p w:rsidR="009E4FDF" w:rsidRPr="00366E3F" w:rsidRDefault="009E4FDF" w:rsidP="008451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Стаж работы общий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ind w:left="-136" w:right="-80" w:firstLine="13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Стаж работы в должности</w:t>
            </w:r>
          </w:p>
        </w:tc>
        <w:tc>
          <w:tcPr>
            <w:tcW w:w="1645" w:type="dxa"/>
          </w:tcPr>
          <w:p w:rsidR="009E4FDF" w:rsidRPr="00366E3F" w:rsidRDefault="009E4FDF" w:rsidP="008451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Классная квалификация</w:t>
            </w:r>
          </w:p>
        </w:tc>
      </w:tr>
      <w:tr w:rsidR="009E4FDF" w:rsidRPr="00366E3F" w:rsidTr="0084517A">
        <w:tc>
          <w:tcPr>
            <w:tcW w:w="468" w:type="dxa"/>
          </w:tcPr>
          <w:p w:rsidR="009E4FDF" w:rsidRPr="00CD686C" w:rsidRDefault="009E4FDF" w:rsidP="0084517A">
            <w:pPr>
              <w:tabs>
                <w:tab w:val="left" w:pos="-180"/>
              </w:tabs>
              <w:ind w:right="2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68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08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Начальник АК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Черковский Геннадий Иванович</w:t>
            </w:r>
          </w:p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03.09.1952 г.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ind w:hanging="13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Полковник запаса.</w:t>
            </w:r>
          </w:p>
          <w:p w:rsidR="009E4FDF" w:rsidRPr="00366E3F" w:rsidRDefault="009E4FDF" w:rsidP="0084517A">
            <w:pPr>
              <w:ind w:hanging="13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E4FDF" w:rsidRPr="00D00F5C" w:rsidRDefault="009E4FDF" w:rsidP="0084517A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Армавирское ВВАУЛ в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sz w:val="20"/>
                  <w:szCs w:val="20"/>
                  <w:lang w:val="ru-RU"/>
                </w:rPr>
                <w:t>1973 г</w:t>
              </w:r>
            </w:smartTag>
          </w:p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ВВА им. </w:t>
            </w: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Ю. Гагарина в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1987 г</w:t>
              </w:r>
            </w:smartTag>
          </w:p>
        </w:tc>
        <w:tc>
          <w:tcPr>
            <w:tcW w:w="1080" w:type="dxa"/>
          </w:tcPr>
          <w:p w:rsidR="009E4FDF" w:rsidRPr="00366E3F" w:rsidRDefault="009E4FDF" w:rsidP="0084517A">
            <w:pPr>
              <w:ind w:firstLine="44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1969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2000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45" w:type="dxa"/>
          </w:tcPr>
          <w:p w:rsidR="009E4FDF" w:rsidRPr="00D00F5C" w:rsidRDefault="009E4FDF" w:rsidP="0084517A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>Военный летчик-инстр.</w:t>
            </w:r>
          </w:p>
          <w:p w:rsidR="009E4FDF" w:rsidRPr="00D00F5C" w:rsidRDefault="009E4FDF" w:rsidP="0084517A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 кл.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sz w:val="20"/>
                  <w:szCs w:val="20"/>
                  <w:lang w:val="ru-RU"/>
                </w:rPr>
                <w:t>1977 г</w:t>
              </w:r>
            </w:smartTag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Военный летчик 1 кл.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1990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E4FDF" w:rsidRPr="00366E3F" w:rsidTr="0084517A">
        <w:tc>
          <w:tcPr>
            <w:tcW w:w="468" w:type="dxa"/>
          </w:tcPr>
          <w:p w:rsidR="009E4FDF" w:rsidRPr="00CD686C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CD686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08" w:type="dxa"/>
          </w:tcPr>
          <w:p w:rsidR="009E4FDF" w:rsidRPr="00D00F5C" w:rsidRDefault="009E4FDF" w:rsidP="0084517A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>Зам.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>начальника АК по летной подготовке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Федотов Анатолий Емельянович</w:t>
            </w:r>
          </w:p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21.12.1958 г.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ind w:left="-136" w:right="-80" w:firstLine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Подполковник запаса.</w:t>
            </w:r>
          </w:p>
        </w:tc>
        <w:tc>
          <w:tcPr>
            <w:tcW w:w="180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Сызранское ВВАУЛ в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1980 г</w:t>
              </w:r>
            </w:smartTag>
          </w:p>
        </w:tc>
        <w:tc>
          <w:tcPr>
            <w:tcW w:w="1080" w:type="dxa"/>
          </w:tcPr>
          <w:p w:rsidR="009E4FDF" w:rsidRPr="00366E3F" w:rsidRDefault="009E4FDF" w:rsidP="0084517A">
            <w:pPr>
              <w:ind w:firstLine="44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1976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2002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45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Военный летчик 1 кл.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1992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E4FDF" w:rsidRPr="004A2B5A" w:rsidTr="0084517A">
        <w:trPr>
          <w:trHeight w:val="936"/>
        </w:trPr>
        <w:tc>
          <w:tcPr>
            <w:tcW w:w="468" w:type="dxa"/>
          </w:tcPr>
          <w:p w:rsidR="009E4FDF" w:rsidRPr="00CD686C" w:rsidRDefault="009E4FDF" w:rsidP="0084517A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CD686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08" w:type="dxa"/>
          </w:tcPr>
          <w:p w:rsidR="009E4FDF" w:rsidRPr="00D00F5C" w:rsidRDefault="009E4FDF" w:rsidP="0084517A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>Зам. начальника АК по УВР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Косоухов Сергей Анатольевич</w:t>
            </w:r>
          </w:p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27.02.1969 г.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ind w:firstLine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Майор запаса.</w:t>
            </w:r>
          </w:p>
          <w:p w:rsidR="009E4FDF" w:rsidRPr="00366E3F" w:rsidRDefault="009E4FDF" w:rsidP="0084517A">
            <w:pPr>
              <w:ind w:firstLine="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Саратовское ВВАУЛ в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1990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ind w:firstLine="44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1985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2002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45" w:type="dxa"/>
          </w:tcPr>
          <w:p w:rsidR="009E4FDF" w:rsidRPr="00D00F5C" w:rsidRDefault="009E4FDF" w:rsidP="0084517A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Военный летчик-инстр. 1 кл.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sz w:val="20"/>
                  <w:szCs w:val="20"/>
                  <w:lang w:val="ru-RU"/>
                </w:rPr>
                <w:t>2001 г</w:t>
              </w:r>
            </w:smartTag>
          </w:p>
        </w:tc>
      </w:tr>
      <w:tr w:rsidR="009E4FDF" w:rsidRPr="00366E3F" w:rsidTr="0084517A">
        <w:tc>
          <w:tcPr>
            <w:tcW w:w="468" w:type="dxa"/>
          </w:tcPr>
          <w:p w:rsidR="009E4FDF" w:rsidRPr="00CD686C" w:rsidRDefault="009E4FDF" w:rsidP="0084517A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CD686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08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Начальник штаба АК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Зинин Василий Евгеньевич</w:t>
            </w:r>
          </w:p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02.11.1961 г.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ind w:firstLine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Подполков-ник запаса.</w:t>
            </w:r>
          </w:p>
        </w:tc>
        <w:tc>
          <w:tcPr>
            <w:tcW w:w="180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Высшее. СГСА в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1984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ind w:firstLine="44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1984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С2009 г.</w:t>
            </w:r>
          </w:p>
        </w:tc>
        <w:tc>
          <w:tcPr>
            <w:tcW w:w="1645" w:type="dxa"/>
          </w:tcPr>
          <w:p w:rsidR="009E4FDF" w:rsidRPr="00366E3F" w:rsidRDefault="009E4FDF" w:rsidP="008451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4FDF" w:rsidRPr="00366E3F" w:rsidTr="0084517A">
        <w:tc>
          <w:tcPr>
            <w:tcW w:w="468" w:type="dxa"/>
          </w:tcPr>
          <w:p w:rsidR="009E4FDF" w:rsidRPr="00CD686C" w:rsidRDefault="009E4FDF" w:rsidP="0084517A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CD686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008" w:type="dxa"/>
          </w:tcPr>
          <w:p w:rsidR="009E4FDF" w:rsidRPr="00D00F5C" w:rsidRDefault="009E4FDF" w:rsidP="0084517A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0F5C">
              <w:rPr>
                <w:rFonts w:ascii="Times New Roman" w:hAnsi="Times New Roman"/>
                <w:sz w:val="20"/>
                <w:szCs w:val="20"/>
                <w:lang w:val="ru-RU"/>
              </w:rPr>
              <w:t>Зам. начальника АК по ИАС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Булыга Геннадий Георгиевич</w:t>
            </w:r>
          </w:p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09.02.1962 г.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ind w:firstLine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Капитан запаса.</w:t>
            </w:r>
          </w:p>
        </w:tc>
        <w:tc>
          <w:tcPr>
            <w:tcW w:w="180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Высшее.</w:t>
            </w:r>
          </w:p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КВВАТУ в </w:t>
            </w:r>
          </w:p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1982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ind w:firstLine="44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1979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2004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45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1 кл.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1998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E4FDF" w:rsidRPr="00366E3F" w:rsidTr="0084517A">
        <w:tc>
          <w:tcPr>
            <w:tcW w:w="468" w:type="dxa"/>
          </w:tcPr>
          <w:p w:rsidR="009E4FDF" w:rsidRPr="00CD686C" w:rsidRDefault="009E4FDF" w:rsidP="0084517A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CD686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008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Главный бухгалтер АК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Швецова Светлана Валерьевна</w:t>
            </w:r>
          </w:p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12.10.1961 г.</w:t>
            </w:r>
          </w:p>
        </w:tc>
        <w:tc>
          <w:tcPr>
            <w:tcW w:w="1440" w:type="dxa"/>
          </w:tcPr>
          <w:p w:rsidR="009E4FDF" w:rsidRPr="00366E3F" w:rsidRDefault="009E4FDF" w:rsidP="0084517A">
            <w:pPr>
              <w:ind w:firstLine="44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Высшее.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ind w:firstLine="44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1981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9E4FDF" w:rsidRPr="00366E3F" w:rsidRDefault="009E4FDF" w:rsidP="0084517A">
            <w:pPr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6E3F">
                <w:rPr>
                  <w:rFonts w:ascii="Times New Roman" w:hAnsi="Times New Roman"/>
                  <w:sz w:val="20"/>
                  <w:szCs w:val="20"/>
                </w:rPr>
                <w:t>2001 г</w:t>
              </w:r>
            </w:smartTag>
            <w:r w:rsidRPr="00366E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45" w:type="dxa"/>
          </w:tcPr>
          <w:p w:rsidR="009E4FDF" w:rsidRPr="00366E3F" w:rsidRDefault="009E4FDF" w:rsidP="008451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E3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E4FDF" w:rsidRPr="00366E3F" w:rsidRDefault="009E4FDF" w:rsidP="00DA2542">
      <w:pPr>
        <w:rPr>
          <w:rFonts w:ascii="Times New Roman" w:hAnsi="Times New Roman"/>
          <w:sz w:val="20"/>
          <w:szCs w:val="20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Летный состав:</w:t>
      </w:r>
    </w:p>
    <w:p w:rsidR="009E4FDF" w:rsidRPr="00545CB0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10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620"/>
        <w:gridCol w:w="2160"/>
        <w:gridCol w:w="1080"/>
        <w:gridCol w:w="1440"/>
        <w:gridCol w:w="360"/>
        <w:gridCol w:w="720"/>
        <w:gridCol w:w="2700"/>
      </w:tblGrid>
      <w:tr w:rsidR="009E4FDF" w:rsidRPr="001E2200" w:rsidTr="00322DB0">
        <w:trPr>
          <w:trHeight w:val="276"/>
        </w:trPr>
        <w:tc>
          <w:tcPr>
            <w:tcW w:w="540" w:type="dxa"/>
            <w:vMerge w:val="restart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20" w:type="dxa"/>
            <w:vMerge w:val="restart"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84517A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160" w:type="dxa"/>
            <w:vMerge w:val="restart"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84517A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Фамилия, имя, отчество</w:t>
            </w:r>
          </w:p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 w:val="restart"/>
            <w:textDirection w:val="btLr"/>
          </w:tcPr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Дата рождения</w:t>
            </w: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 w:val="restart"/>
            <w:textDirection w:val="btLr"/>
          </w:tcPr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Училище,</w:t>
            </w: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год выпуска</w:t>
            </w: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Академия,</w:t>
            </w: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год выпуска</w:t>
            </w: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60" w:type="dxa"/>
            <w:vMerge w:val="restart"/>
            <w:textDirection w:val="btLr"/>
          </w:tcPr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Класс</w:t>
            </w: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 w:val="restart"/>
            <w:textDirection w:val="btLr"/>
          </w:tcPr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Общий налет</w:t>
            </w: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vMerge w:val="restart"/>
            <w:textDirection w:val="btLr"/>
          </w:tcPr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налет</w:t>
            </w:r>
          </w:p>
          <w:p w:rsidR="009E4FDF" w:rsidRPr="00322DB0" w:rsidRDefault="009E4FDF" w:rsidP="00322DB0">
            <w:pPr>
              <w:ind w:left="113" w:right="113"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по типам  (час)</w:t>
            </w:r>
          </w:p>
        </w:tc>
      </w:tr>
      <w:tr w:rsidR="009E4FDF" w:rsidRPr="001E2200" w:rsidTr="00322DB0">
        <w:trPr>
          <w:trHeight w:val="276"/>
        </w:trPr>
        <w:tc>
          <w:tcPr>
            <w:tcW w:w="54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1E2200" w:rsidTr="00322DB0">
        <w:trPr>
          <w:cantSplit/>
          <w:trHeight w:val="1368"/>
        </w:trPr>
        <w:tc>
          <w:tcPr>
            <w:tcW w:w="54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vMerge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1E2200" w:rsidTr="00322DB0">
        <w:trPr>
          <w:trHeight w:val="823"/>
        </w:trPr>
        <w:tc>
          <w:tcPr>
            <w:tcW w:w="540" w:type="dxa"/>
          </w:tcPr>
          <w:p w:rsidR="009E4FDF" w:rsidRPr="00322DB0" w:rsidRDefault="009E4FDF" w:rsidP="0084517A">
            <w:pPr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Начальник аэроклуба</w:t>
            </w:r>
          </w:p>
        </w:tc>
        <w:tc>
          <w:tcPr>
            <w:tcW w:w="21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Черковский Геннадий Иванович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03.09.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22DB0">
                <w:rPr>
                  <w:rFonts w:ascii="Times New Roman" w:hAnsi="Times New Roman"/>
                  <w:lang w:eastAsia="ru-RU"/>
                </w:rPr>
                <w:t>1952 г</w:t>
              </w:r>
            </w:smartTag>
          </w:p>
        </w:tc>
        <w:tc>
          <w:tcPr>
            <w:tcW w:w="144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Армавир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ВВКАУЛ 73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ВВА 87</w:t>
            </w:r>
          </w:p>
        </w:tc>
        <w:tc>
          <w:tcPr>
            <w:tcW w:w="3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7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4960</w:t>
            </w:r>
          </w:p>
        </w:tc>
        <w:tc>
          <w:tcPr>
            <w:tcW w:w="270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Л-39 – 4000;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Як-52 – 960.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9E4FDF" w:rsidRPr="001E2200" w:rsidTr="00322DB0">
        <w:trPr>
          <w:trHeight w:val="823"/>
        </w:trPr>
        <w:tc>
          <w:tcPr>
            <w:tcW w:w="540" w:type="dxa"/>
          </w:tcPr>
          <w:p w:rsidR="009E4FDF" w:rsidRPr="00322DB0" w:rsidRDefault="009E4FDF" w:rsidP="0084517A">
            <w:pPr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6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Зам нач АК по л/п</w:t>
            </w:r>
          </w:p>
        </w:tc>
        <w:tc>
          <w:tcPr>
            <w:tcW w:w="21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Федотов Анатолий Емельчнович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21.12.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22DB0">
                <w:rPr>
                  <w:rFonts w:ascii="Times New Roman" w:hAnsi="Times New Roman"/>
                  <w:lang w:eastAsia="ru-RU"/>
                </w:rPr>
                <w:t>1958 г</w:t>
              </w:r>
            </w:smartTag>
          </w:p>
        </w:tc>
        <w:tc>
          <w:tcPr>
            <w:tcW w:w="144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Сызрань ВВАУЛ</w:t>
            </w:r>
          </w:p>
        </w:tc>
        <w:tc>
          <w:tcPr>
            <w:tcW w:w="3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7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4002</w:t>
            </w:r>
          </w:p>
        </w:tc>
        <w:tc>
          <w:tcPr>
            <w:tcW w:w="270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Ми-2- 972;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Ми8-2430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Ми-24 - 600</w:t>
            </w:r>
          </w:p>
        </w:tc>
      </w:tr>
      <w:tr w:rsidR="009E4FDF" w:rsidRPr="001E2200" w:rsidTr="00322DB0">
        <w:trPr>
          <w:trHeight w:val="807"/>
        </w:trPr>
        <w:tc>
          <w:tcPr>
            <w:tcW w:w="540" w:type="dxa"/>
          </w:tcPr>
          <w:p w:rsidR="009E4FDF" w:rsidRPr="00322DB0" w:rsidRDefault="009E4FDF" w:rsidP="0084517A">
            <w:pPr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6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Зам нач АК по ВР</w:t>
            </w:r>
          </w:p>
        </w:tc>
        <w:tc>
          <w:tcPr>
            <w:tcW w:w="21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Косоухов Сергей Анатольевич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27.02.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22DB0">
                <w:rPr>
                  <w:rFonts w:ascii="Times New Roman" w:hAnsi="Times New Roman"/>
                  <w:lang w:eastAsia="ru-RU"/>
                </w:rPr>
                <w:t>1969 г</w:t>
              </w:r>
            </w:smartTag>
          </w:p>
        </w:tc>
        <w:tc>
          <w:tcPr>
            <w:tcW w:w="144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Саратов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ВВАУЛ</w:t>
            </w:r>
          </w:p>
        </w:tc>
        <w:tc>
          <w:tcPr>
            <w:tcW w:w="3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7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2700</w:t>
            </w:r>
          </w:p>
        </w:tc>
        <w:tc>
          <w:tcPr>
            <w:tcW w:w="270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Ми-2- 1826;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Ми-8 – 102; 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Ми-24 – 772.</w:t>
            </w:r>
          </w:p>
        </w:tc>
      </w:tr>
      <w:tr w:rsidR="009E4FDF" w:rsidRPr="001E2200" w:rsidTr="00322DB0">
        <w:trPr>
          <w:trHeight w:val="1107"/>
        </w:trPr>
        <w:tc>
          <w:tcPr>
            <w:tcW w:w="540" w:type="dxa"/>
          </w:tcPr>
          <w:p w:rsidR="009E4FDF" w:rsidRPr="00322DB0" w:rsidRDefault="009E4FDF" w:rsidP="0084517A">
            <w:pPr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6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Командир звена</w:t>
            </w:r>
          </w:p>
        </w:tc>
        <w:tc>
          <w:tcPr>
            <w:tcW w:w="21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Швайков Дмитрий Леонидович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30.05.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22DB0">
                <w:rPr>
                  <w:rFonts w:ascii="Times New Roman" w:hAnsi="Times New Roman"/>
                  <w:lang w:eastAsia="ru-RU"/>
                </w:rPr>
                <w:t>1964 г</w:t>
              </w:r>
            </w:smartTag>
          </w:p>
        </w:tc>
        <w:tc>
          <w:tcPr>
            <w:tcW w:w="144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Ейское</w:t>
            </w:r>
            <w:r w:rsidRPr="00322DB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ВВКАУЛ  </w:t>
            </w:r>
          </w:p>
        </w:tc>
        <w:tc>
          <w:tcPr>
            <w:tcW w:w="3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1 </w:t>
            </w:r>
          </w:p>
        </w:tc>
        <w:tc>
          <w:tcPr>
            <w:tcW w:w="7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3500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Миг-21 – 500;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Су-17 – 620;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Ан-26 – 1000;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Як-52 – 1380.</w:t>
            </w:r>
          </w:p>
        </w:tc>
      </w:tr>
      <w:tr w:rsidR="009E4FDF" w:rsidRPr="001E2200" w:rsidTr="00322DB0">
        <w:trPr>
          <w:trHeight w:val="823"/>
        </w:trPr>
        <w:tc>
          <w:tcPr>
            <w:tcW w:w="540" w:type="dxa"/>
          </w:tcPr>
          <w:p w:rsidR="009E4FDF" w:rsidRPr="00322DB0" w:rsidRDefault="009E4FDF" w:rsidP="0084517A">
            <w:pPr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6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Командир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Ан-2</w:t>
            </w:r>
          </w:p>
        </w:tc>
        <w:tc>
          <w:tcPr>
            <w:tcW w:w="21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Тумаев Юрий Александрович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pStyle w:val="NormalWeb"/>
              <w:spacing w:before="0" w:beforeAutospacing="0" w:after="0" w:afterAutospacing="0"/>
              <w:ind w:firstLine="709"/>
              <w:jc w:val="both"/>
            </w:pPr>
            <w:r w:rsidRPr="00322DB0">
              <w:rPr>
                <w:sz w:val="22"/>
                <w:szCs w:val="22"/>
              </w:rPr>
              <w:t xml:space="preserve"> 24.03.</w:t>
            </w:r>
          </w:p>
          <w:p w:rsidR="009E4FDF" w:rsidRPr="00322DB0" w:rsidRDefault="009E4FDF" w:rsidP="00322DB0">
            <w:pPr>
              <w:pStyle w:val="NormalWeb"/>
              <w:spacing w:before="0" w:beforeAutospacing="0" w:after="0" w:afterAutospacing="0"/>
              <w:ind w:firstLine="709"/>
              <w:jc w:val="both"/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22DB0">
                <w:rPr>
                  <w:sz w:val="22"/>
                  <w:szCs w:val="22"/>
                </w:rPr>
                <w:t>1963 г</w:t>
              </w:r>
            </w:smartTag>
          </w:p>
        </w:tc>
        <w:tc>
          <w:tcPr>
            <w:tcW w:w="1440" w:type="dxa"/>
          </w:tcPr>
          <w:p w:rsidR="009E4FDF" w:rsidRPr="00322DB0" w:rsidRDefault="009E4FDF" w:rsidP="00322DB0">
            <w:pPr>
              <w:pStyle w:val="NormalWeb"/>
              <w:spacing w:before="0" w:beforeAutospacing="0" w:after="0" w:afterAutospacing="0"/>
              <w:jc w:val="both"/>
            </w:pPr>
            <w:r w:rsidRPr="00322DB0">
              <w:rPr>
                <w:sz w:val="22"/>
                <w:szCs w:val="22"/>
              </w:rPr>
              <w:t xml:space="preserve">Кинель-Черкасский </w:t>
            </w:r>
          </w:p>
          <w:p w:rsidR="009E4FDF" w:rsidRPr="00322DB0" w:rsidRDefault="009E4FDF" w:rsidP="00322DB0">
            <w:pPr>
              <w:pStyle w:val="NormalWeb"/>
              <w:spacing w:before="0" w:beforeAutospacing="0" w:after="0" w:afterAutospacing="0"/>
              <w:ind w:firstLine="709"/>
              <w:jc w:val="both"/>
            </w:pPr>
            <w:r w:rsidRPr="00322DB0">
              <w:rPr>
                <w:sz w:val="22"/>
                <w:szCs w:val="22"/>
              </w:rPr>
              <w:t xml:space="preserve">УАЦ 1985г. </w:t>
            </w:r>
          </w:p>
        </w:tc>
        <w:tc>
          <w:tcPr>
            <w:tcW w:w="360" w:type="dxa"/>
          </w:tcPr>
          <w:p w:rsidR="009E4FDF" w:rsidRPr="00322DB0" w:rsidRDefault="009E4FDF" w:rsidP="00322DB0">
            <w:pPr>
              <w:pStyle w:val="NormalWeb"/>
              <w:spacing w:before="0" w:beforeAutospacing="0" w:after="0" w:afterAutospacing="0"/>
              <w:ind w:firstLine="709"/>
              <w:jc w:val="both"/>
            </w:pPr>
            <w:r w:rsidRPr="00322DB0">
              <w:rPr>
                <w:sz w:val="22"/>
                <w:szCs w:val="22"/>
              </w:rPr>
              <w:t xml:space="preserve"> 2</w:t>
            </w:r>
          </w:p>
        </w:tc>
        <w:tc>
          <w:tcPr>
            <w:tcW w:w="7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2300</w:t>
            </w:r>
          </w:p>
        </w:tc>
        <w:tc>
          <w:tcPr>
            <w:tcW w:w="270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Л-29 -  140;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Як-18т – 300;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Ан-2 – 1860. </w:t>
            </w:r>
          </w:p>
        </w:tc>
      </w:tr>
      <w:tr w:rsidR="009E4FDF" w:rsidRPr="001E2200" w:rsidTr="00322DB0">
        <w:trPr>
          <w:trHeight w:val="1645"/>
        </w:trPr>
        <w:tc>
          <w:tcPr>
            <w:tcW w:w="540" w:type="dxa"/>
          </w:tcPr>
          <w:p w:rsidR="009E4FDF" w:rsidRPr="00322DB0" w:rsidRDefault="009E4FDF" w:rsidP="0084517A">
            <w:pPr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6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Летчик-инструктор </w:t>
            </w:r>
          </w:p>
        </w:tc>
        <w:tc>
          <w:tcPr>
            <w:tcW w:w="21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Ибрагимов Рашит Абдулахатович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06.03.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22DB0">
                <w:rPr>
                  <w:rFonts w:ascii="Times New Roman" w:hAnsi="Times New Roman"/>
                  <w:lang w:eastAsia="ru-RU"/>
                </w:rPr>
                <w:t>1964 г</w:t>
              </w:r>
            </w:smartTag>
          </w:p>
        </w:tc>
        <w:tc>
          <w:tcPr>
            <w:tcW w:w="144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Армавир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ВВАУЛ 85</w:t>
            </w:r>
          </w:p>
        </w:tc>
        <w:tc>
          <w:tcPr>
            <w:tcW w:w="3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7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4600</w:t>
            </w:r>
          </w:p>
        </w:tc>
        <w:tc>
          <w:tcPr>
            <w:tcW w:w="270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Л-29 – 128;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Миг-21 – 100;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Миг-23 – 722;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Л-13 – 88;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НЖ-4 – 5;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А-27 – 2712;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 </w:t>
            </w:r>
            <w:r w:rsidRPr="00322DB0">
              <w:rPr>
                <w:rFonts w:ascii="Times New Roman" w:hAnsi="Times New Roman"/>
                <w:lang w:eastAsia="ru-RU"/>
              </w:rPr>
              <w:t>СП-30 – 850.</w:t>
            </w:r>
          </w:p>
        </w:tc>
      </w:tr>
      <w:tr w:rsidR="009E4FDF" w:rsidRPr="001E2200" w:rsidTr="00322DB0">
        <w:trPr>
          <w:trHeight w:val="1645"/>
        </w:trPr>
        <w:tc>
          <w:tcPr>
            <w:tcW w:w="540" w:type="dxa"/>
          </w:tcPr>
          <w:p w:rsidR="009E4FDF" w:rsidRPr="00322DB0" w:rsidRDefault="009E4FDF" w:rsidP="0084517A">
            <w:pPr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7</w:t>
            </w:r>
          </w:p>
        </w:tc>
        <w:tc>
          <w:tcPr>
            <w:tcW w:w="16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Руководи</w:t>
            </w:r>
            <w:r w:rsidRPr="00322DB0">
              <w:rPr>
                <w:rFonts w:ascii="Times New Roman" w:hAnsi="Times New Roman"/>
                <w:lang w:val="ru-RU" w:eastAsia="ru-RU"/>
              </w:rPr>
              <w:t>-</w:t>
            </w:r>
            <w:r w:rsidRPr="00322DB0">
              <w:rPr>
                <w:rFonts w:ascii="Times New Roman" w:hAnsi="Times New Roman"/>
                <w:lang w:eastAsia="ru-RU"/>
              </w:rPr>
              <w:t>тель полетов</w:t>
            </w:r>
          </w:p>
        </w:tc>
        <w:tc>
          <w:tcPr>
            <w:tcW w:w="21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Колганов Сергей Никандрович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14.01.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22DB0">
                <w:rPr>
                  <w:rFonts w:ascii="Times New Roman" w:hAnsi="Times New Roman"/>
                  <w:lang w:eastAsia="ru-RU"/>
                </w:rPr>
                <w:t>1954 г</w:t>
              </w:r>
            </w:smartTag>
          </w:p>
        </w:tc>
        <w:tc>
          <w:tcPr>
            <w:tcW w:w="144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 xml:space="preserve">Армавир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ВВАУЛ 75</w:t>
            </w:r>
          </w:p>
        </w:tc>
        <w:tc>
          <w:tcPr>
            <w:tcW w:w="36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72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1633</w:t>
            </w:r>
          </w:p>
        </w:tc>
        <w:tc>
          <w:tcPr>
            <w:tcW w:w="270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Л-29 – 102;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Миг-17 – 40;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Миг-15 – 62;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Су-15 – 774;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Су-17 – 411; 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Су-24 – 243.</w:t>
            </w:r>
          </w:p>
        </w:tc>
      </w:tr>
    </w:tbl>
    <w:p w:rsidR="009E4FDF" w:rsidRPr="001E2200" w:rsidRDefault="009E4FDF" w:rsidP="00DA2542">
      <w:pPr>
        <w:jc w:val="center"/>
        <w:rPr>
          <w:rFonts w:ascii="Times New Roman" w:hAnsi="Times New Roman"/>
          <w:b/>
          <w:sz w:val="20"/>
          <w:szCs w:val="20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414D41" w:rsidRDefault="009E4FDF" w:rsidP="00DA2542">
      <w:pPr>
        <w:jc w:val="center"/>
        <w:rPr>
          <w:rFonts w:ascii="Times New Roman" w:hAnsi="Times New Roman"/>
          <w:b/>
          <w:sz w:val="28"/>
          <w:szCs w:val="28"/>
        </w:rPr>
      </w:pPr>
      <w:r w:rsidRPr="00414D41">
        <w:rPr>
          <w:rFonts w:ascii="Times New Roman" w:hAnsi="Times New Roman"/>
          <w:b/>
          <w:sz w:val="28"/>
          <w:szCs w:val="28"/>
        </w:rPr>
        <w:t>Специалисты ИАС:</w:t>
      </w:r>
    </w:p>
    <w:p w:rsidR="009E4FDF" w:rsidRPr="005C0960" w:rsidRDefault="009E4FDF" w:rsidP="00DA2542">
      <w:pPr>
        <w:jc w:val="center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105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2"/>
        <w:gridCol w:w="1908"/>
        <w:gridCol w:w="1276"/>
        <w:gridCol w:w="1843"/>
        <w:gridCol w:w="2693"/>
        <w:gridCol w:w="2360"/>
      </w:tblGrid>
      <w:tr w:rsidR="009E4FDF" w:rsidRPr="004A2B5A" w:rsidTr="0084517A">
        <w:trPr>
          <w:trHeight w:val="812"/>
        </w:trPr>
        <w:tc>
          <w:tcPr>
            <w:tcW w:w="502" w:type="dxa"/>
            <w:vAlign w:val="center"/>
          </w:tcPr>
          <w:p w:rsidR="009E4FDF" w:rsidRPr="005C0960" w:rsidRDefault="009E4FDF" w:rsidP="0084517A">
            <w:pPr>
              <w:ind w:hanging="146"/>
              <w:jc w:val="center"/>
              <w:rPr>
                <w:rFonts w:ascii="Times New Roman" w:hAnsi="Times New Roman"/>
              </w:rPr>
            </w:pPr>
            <w:r w:rsidRPr="00CF6AB1">
              <w:rPr>
                <w:rFonts w:ascii="Times New Roman" w:hAnsi="Times New Roman"/>
              </w:rPr>
              <w:t>№</w:t>
            </w:r>
            <w:r w:rsidRPr="005C0960">
              <w:rPr>
                <w:rFonts w:ascii="Times New Roman" w:hAnsi="Times New Roman"/>
                <w:highlight w:val="yellow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08" w:type="dxa"/>
            <w:vAlign w:val="center"/>
          </w:tcPr>
          <w:p w:rsidR="009E4FDF" w:rsidRPr="005C0960" w:rsidRDefault="009E4FDF" w:rsidP="0084517A">
            <w:pPr>
              <w:ind w:firstLine="6"/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Ф.И.О.</w:t>
            </w:r>
          </w:p>
        </w:tc>
        <w:tc>
          <w:tcPr>
            <w:tcW w:w="1276" w:type="dxa"/>
            <w:vAlign w:val="center"/>
          </w:tcPr>
          <w:p w:rsidR="009E4FDF" w:rsidRPr="005C0960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Год</w:t>
            </w:r>
          </w:p>
          <w:p w:rsidR="009E4FDF" w:rsidRPr="005C0960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рождения</w:t>
            </w:r>
          </w:p>
        </w:tc>
        <w:tc>
          <w:tcPr>
            <w:tcW w:w="1843" w:type="dxa"/>
            <w:vAlign w:val="center"/>
          </w:tcPr>
          <w:p w:rsidR="009E4FDF" w:rsidRPr="005C0960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2693" w:type="dxa"/>
            <w:vAlign w:val="center"/>
          </w:tcPr>
          <w:p w:rsidR="009E4FDF" w:rsidRPr="005C0960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Образование</w:t>
            </w:r>
          </w:p>
        </w:tc>
        <w:tc>
          <w:tcPr>
            <w:tcW w:w="2360" w:type="dxa"/>
            <w:vAlign w:val="center"/>
          </w:tcPr>
          <w:p w:rsidR="009E4FDF" w:rsidRPr="00D00F5C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Допуск к эксплуата-ции А.Т. дата  приказа</w:t>
            </w:r>
          </w:p>
        </w:tc>
      </w:tr>
      <w:tr w:rsidR="009E4FDF" w:rsidRPr="005C0960" w:rsidTr="0084517A">
        <w:trPr>
          <w:trHeight w:val="584"/>
        </w:trPr>
        <w:tc>
          <w:tcPr>
            <w:tcW w:w="502" w:type="dxa"/>
            <w:vAlign w:val="center"/>
          </w:tcPr>
          <w:p w:rsidR="009E4FDF" w:rsidRPr="005C0960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1</w:t>
            </w:r>
          </w:p>
        </w:tc>
        <w:tc>
          <w:tcPr>
            <w:tcW w:w="1908" w:type="dxa"/>
            <w:vAlign w:val="center"/>
          </w:tcPr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Булыга Геннадий Георгиевич</w:t>
            </w:r>
          </w:p>
        </w:tc>
        <w:tc>
          <w:tcPr>
            <w:tcW w:w="1276" w:type="dxa"/>
            <w:vAlign w:val="center"/>
          </w:tcPr>
          <w:p w:rsidR="009E4FDF" w:rsidRPr="005C0960" w:rsidRDefault="009E4FDF" w:rsidP="0084517A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09.02.1962</w:t>
            </w:r>
          </w:p>
        </w:tc>
        <w:tc>
          <w:tcPr>
            <w:tcW w:w="1843" w:type="dxa"/>
            <w:vAlign w:val="center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Заместитель начальника Аэроклуба по ИАС</w:t>
            </w:r>
          </w:p>
        </w:tc>
        <w:tc>
          <w:tcPr>
            <w:tcW w:w="2693" w:type="dxa"/>
            <w:vAlign w:val="center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 xml:space="preserve">Калининградское военное авиационное техническое училище –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lang w:val="ru-RU"/>
                </w:rPr>
                <w:t>1982 г</w:t>
              </w:r>
            </w:smartTag>
            <w:r w:rsidRPr="00D00F5C">
              <w:rPr>
                <w:rFonts w:ascii="Times New Roman" w:hAnsi="Times New Roman"/>
                <w:lang w:val="ru-RU"/>
              </w:rPr>
              <w:t>., техник-механик</w:t>
            </w:r>
          </w:p>
        </w:tc>
        <w:tc>
          <w:tcPr>
            <w:tcW w:w="2360" w:type="dxa"/>
            <w:vAlign w:val="center"/>
          </w:tcPr>
          <w:p w:rsidR="009E4FDF" w:rsidRPr="00BC4F27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5C0960">
              <w:rPr>
                <w:rFonts w:ascii="Times New Roman" w:hAnsi="Times New Roman"/>
              </w:rPr>
              <w:t>№ 230 от 30.12.201</w:t>
            </w: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9E4FDF" w:rsidRPr="005C0960" w:rsidTr="0084517A">
        <w:trPr>
          <w:trHeight w:val="584"/>
        </w:trPr>
        <w:tc>
          <w:tcPr>
            <w:tcW w:w="502" w:type="dxa"/>
            <w:vAlign w:val="center"/>
          </w:tcPr>
          <w:p w:rsidR="009E4FDF" w:rsidRPr="005C0960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2</w:t>
            </w:r>
          </w:p>
        </w:tc>
        <w:tc>
          <w:tcPr>
            <w:tcW w:w="1908" w:type="dxa"/>
            <w:vAlign w:val="center"/>
          </w:tcPr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 xml:space="preserve">Иванов </w:t>
            </w:r>
          </w:p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Юрий Викторович</w:t>
            </w:r>
          </w:p>
        </w:tc>
        <w:tc>
          <w:tcPr>
            <w:tcW w:w="1276" w:type="dxa"/>
            <w:vAlign w:val="center"/>
          </w:tcPr>
          <w:p w:rsidR="009E4FDF" w:rsidRPr="005C0960" w:rsidRDefault="009E4FDF" w:rsidP="0084517A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21.01.1960</w:t>
            </w:r>
          </w:p>
        </w:tc>
        <w:tc>
          <w:tcPr>
            <w:tcW w:w="1843" w:type="dxa"/>
            <w:vAlign w:val="center"/>
          </w:tcPr>
          <w:p w:rsidR="009E4FDF" w:rsidRPr="005C0960" w:rsidRDefault="009E4FDF" w:rsidP="0084517A">
            <w:pPr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Начальник ТЭЧ звена</w:t>
            </w:r>
          </w:p>
        </w:tc>
        <w:tc>
          <w:tcPr>
            <w:tcW w:w="2693" w:type="dxa"/>
            <w:vAlign w:val="center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 xml:space="preserve">Ачинское военное авиационное техническое училище –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lang w:val="ru-RU"/>
                </w:rPr>
                <w:t>1980 г</w:t>
              </w:r>
            </w:smartTag>
            <w:r w:rsidRPr="00D00F5C">
              <w:rPr>
                <w:rFonts w:ascii="Times New Roman" w:hAnsi="Times New Roman"/>
                <w:lang w:val="ru-RU"/>
              </w:rPr>
              <w:t>., техник-механик</w:t>
            </w:r>
          </w:p>
        </w:tc>
        <w:tc>
          <w:tcPr>
            <w:tcW w:w="2360" w:type="dxa"/>
            <w:vAlign w:val="center"/>
          </w:tcPr>
          <w:p w:rsidR="009E4FDF" w:rsidRPr="00BC4F27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№ 24 от 25.12.201</w:t>
            </w: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9E4FDF" w:rsidRPr="005C0960" w:rsidTr="0084517A">
        <w:trPr>
          <w:trHeight w:val="964"/>
        </w:trPr>
        <w:tc>
          <w:tcPr>
            <w:tcW w:w="502" w:type="dxa"/>
            <w:vAlign w:val="center"/>
          </w:tcPr>
          <w:p w:rsidR="009E4FDF" w:rsidRPr="005C0960" w:rsidRDefault="009E4FDF" w:rsidP="0084517A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CF6AB1">
              <w:rPr>
                <w:rFonts w:ascii="Times New Roman" w:hAnsi="Times New Roman"/>
              </w:rPr>
              <w:t>3</w:t>
            </w:r>
          </w:p>
        </w:tc>
        <w:tc>
          <w:tcPr>
            <w:tcW w:w="1908" w:type="dxa"/>
            <w:vAlign w:val="center"/>
          </w:tcPr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Мухамедгалиев Марат Тависович</w:t>
            </w:r>
          </w:p>
        </w:tc>
        <w:tc>
          <w:tcPr>
            <w:tcW w:w="1276" w:type="dxa"/>
            <w:vAlign w:val="center"/>
          </w:tcPr>
          <w:p w:rsidR="009E4FDF" w:rsidRPr="005C0960" w:rsidRDefault="009E4FDF" w:rsidP="0084517A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27.11.1970</w:t>
            </w:r>
          </w:p>
        </w:tc>
        <w:tc>
          <w:tcPr>
            <w:tcW w:w="1843" w:type="dxa"/>
            <w:vAlign w:val="center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Начальник группы СВ и Д</w:t>
            </w:r>
          </w:p>
        </w:tc>
        <w:tc>
          <w:tcPr>
            <w:tcW w:w="2693" w:type="dxa"/>
            <w:vAlign w:val="center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 xml:space="preserve">Кировское  военное авиационное техническое училище –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lang w:val="ru-RU"/>
                </w:rPr>
                <w:t>1994 г</w:t>
              </w:r>
            </w:smartTag>
            <w:r w:rsidRPr="00D00F5C">
              <w:rPr>
                <w:rFonts w:ascii="Times New Roman" w:hAnsi="Times New Roman"/>
                <w:lang w:val="ru-RU"/>
              </w:rPr>
              <w:t>., техник-механик</w:t>
            </w:r>
          </w:p>
        </w:tc>
        <w:tc>
          <w:tcPr>
            <w:tcW w:w="2360" w:type="dxa"/>
            <w:vAlign w:val="center"/>
          </w:tcPr>
          <w:p w:rsidR="009E4FDF" w:rsidRPr="00BC4F27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№ 24 от 25.12.201</w:t>
            </w: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9E4FDF" w:rsidRPr="005C0960" w:rsidTr="0084517A">
        <w:trPr>
          <w:trHeight w:val="964"/>
        </w:trPr>
        <w:tc>
          <w:tcPr>
            <w:tcW w:w="502" w:type="dxa"/>
            <w:vAlign w:val="center"/>
          </w:tcPr>
          <w:p w:rsidR="009E4FDF" w:rsidRPr="00CF6AB1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CF6AB1">
              <w:rPr>
                <w:rFonts w:ascii="Times New Roman" w:hAnsi="Times New Roman"/>
              </w:rPr>
              <w:t>4</w:t>
            </w:r>
          </w:p>
        </w:tc>
        <w:tc>
          <w:tcPr>
            <w:tcW w:w="1908" w:type="dxa"/>
            <w:vAlign w:val="center"/>
          </w:tcPr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Вакуленко Игорь Валерьевич</w:t>
            </w:r>
          </w:p>
        </w:tc>
        <w:tc>
          <w:tcPr>
            <w:tcW w:w="1276" w:type="dxa"/>
            <w:vAlign w:val="center"/>
          </w:tcPr>
          <w:p w:rsidR="009E4FDF" w:rsidRPr="005C0960" w:rsidRDefault="009E4FDF" w:rsidP="0084517A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15.08.1968</w:t>
            </w:r>
          </w:p>
        </w:tc>
        <w:tc>
          <w:tcPr>
            <w:tcW w:w="1843" w:type="dxa"/>
            <w:vAlign w:val="center"/>
          </w:tcPr>
          <w:p w:rsidR="009E4FDF" w:rsidRPr="005C0960" w:rsidRDefault="009E4FDF" w:rsidP="0084517A">
            <w:pPr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Начальник группы АО</w:t>
            </w:r>
          </w:p>
        </w:tc>
        <w:tc>
          <w:tcPr>
            <w:tcW w:w="2693" w:type="dxa"/>
            <w:vAlign w:val="center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 xml:space="preserve">Пермское  военное авиационное техническое училище –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lang w:val="ru-RU"/>
                </w:rPr>
                <w:t>1988 г</w:t>
              </w:r>
            </w:smartTag>
            <w:r w:rsidRPr="00D00F5C">
              <w:rPr>
                <w:rFonts w:ascii="Times New Roman" w:hAnsi="Times New Roman"/>
                <w:lang w:val="ru-RU"/>
              </w:rPr>
              <w:t>., техник-механик</w:t>
            </w:r>
          </w:p>
        </w:tc>
        <w:tc>
          <w:tcPr>
            <w:tcW w:w="2360" w:type="dxa"/>
            <w:vAlign w:val="center"/>
          </w:tcPr>
          <w:p w:rsidR="009E4FDF" w:rsidRPr="00BC4F27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№ 24 от 25.12.201</w:t>
            </w: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9E4FDF" w:rsidRPr="005C0960" w:rsidTr="0084517A">
        <w:trPr>
          <w:trHeight w:val="964"/>
        </w:trPr>
        <w:tc>
          <w:tcPr>
            <w:tcW w:w="502" w:type="dxa"/>
            <w:vAlign w:val="center"/>
          </w:tcPr>
          <w:p w:rsidR="009E4FDF" w:rsidRPr="00CF6AB1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CF6AB1">
              <w:rPr>
                <w:rFonts w:ascii="Times New Roman" w:hAnsi="Times New Roman"/>
              </w:rPr>
              <w:t>5</w:t>
            </w:r>
          </w:p>
        </w:tc>
        <w:tc>
          <w:tcPr>
            <w:tcW w:w="1908" w:type="dxa"/>
            <w:vAlign w:val="center"/>
          </w:tcPr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Федоров Анатолий Владимирович</w:t>
            </w:r>
          </w:p>
        </w:tc>
        <w:tc>
          <w:tcPr>
            <w:tcW w:w="1276" w:type="dxa"/>
            <w:vAlign w:val="center"/>
          </w:tcPr>
          <w:p w:rsidR="009E4FDF" w:rsidRPr="005C0960" w:rsidRDefault="009E4FDF" w:rsidP="0084517A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11.03.1955</w:t>
            </w:r>
          </w:p>
        </w:tc>
        <w:tc>
          <w:tcPr>
            <w:tcW w:w="1843" w:type="dxa"/>
            <w:vAlign w:val="center"/>
          </w:tcPr>
          <w:p w:rsidR="009E4FDF" w:rsidRPr="005C0960" w:rsidRDefault="009E4FDF" w:rsidP="0084517A">
            <w:pPr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Начальник группы РЭО</w:t>
            </w:r>
          </w:p>
        </w:tc>
        <w:tc>
          <w:tcPr>
            <w:tcW w:w="2693" w:type="dxa"/>
            <w:vAlign w:val="center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 xml:space="preserve">Рижское высшее военное инженерное авиационное   училище –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lang w:val="ru-RU"/>
                </w:rPr>
                <w:t>1991 г</w:t>
              </w:r>
            </w:smartTag>
            <w:r w:rsidRPr="00D00F5C">
              <w:rPr>
                <w:rFonts w:ascii="Times New Roman" w:hAnsi="Times New Roman"/>
                <w:lang w:val="ru-RU"/>
              </w:rPr>
              <w:t>., радиоинженер</w:t>
            </w:r>
          </w:p>
        </w:tc>
        <w:tc>
          <w:tcPr>
            <w:tcW w:w="2360" w:type="dxa"/>
            <w:vAlign w:val="center"/>
          </w:tcPr>
          <w:p w:rsidR="009E4FDF" w:rsidRPr="00BC4F27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№ 24 от 25.12.201</w:t>
            </w: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9E4FDF" w:rsidRPr="005C0960" w:rsidTr="0084517A">
        <w:trPr>
          <w:trHeight w:val="964"/>
        </w:trPr>
        <w:tc>
          <w:tcPr>
            <w:tcW w:w="502" w:type="dxa"/>
            <w:vAlign w:val="center"/>
          </w:tcPr>
          <w:p w:rsidR="009E4FDF" w:rsidRPr="00CF6AB1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CF6AB1">
              <w:rPr>
                <w:rFonts w:ascii="Times New Roman" w:hAnsi="Times New Roman"/>
              </w:rPr>
              <w:t>6</w:t>
            </w:r>
          </w:p>
        </w:tc>
        <w:tc>
          <w:tcPr>
            <w:tcW w:w="1908" w:type="dxa"/>
            <w:vAlign w:val="center"/>
          </w:tcPr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 xml:space="preserve">Асанов </w:t>
            </w:r>
          </w:p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Сергей Юсупович</w:t>
            </w:r>
          </w:p>
        </w:tc>
        <w:tc>
          <w:tcPr>
            <w:tcW w:w="1276" w:type="dxa"/>
            <w:vAlign w:val="center"/>
          </w:tcPr>
          <w:p w:rsidR="009E4FDF" w:rsidRPr="005C0960" w:rsidRDefault="009E4FDF" w:rsidP="0084517A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13.02.1966</w:t>
            </w:r>
          </w:p>
        </w:tc>
        <w:tc>
          <w:tcPr>
            <w:tcW w:w="1843" w:type="dxa"/>
            <w:vAlign w:val="center"/>
          </w:tcPr>
          <w:p w:rsidR="009E4FDF" w:rsidRPr="005C0960" w:rsidRDefault="009E4FDF" w:rsidP="0084517A">
            <w:pPr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Авиационный техник самолета</w:t>
            </w:r>
          </w:p>
        </w:tc>
        <w:tc>
          <w:tcPr>
            <w:tcW w:w="2693" w:type="dxa"/>
            <w:vAlign w:val="center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 xml:space="preserve">Самарский  государственный аэрокосмический университет,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lang w:val="ru-RU"/>
                </w:rPr>
                <w:t>1995 г</w:t>
              </w:r>
            </w:smartTag>
            <w:r w:rsidRPr="00D00F5C">
              <w:rPr>
                <w:rFonts w:ascii="Times New Roman" w:hAnsi="Times New Roman"/>
                <w:lang w:val="ru-RU"/>
              </w:rPr>
              <w:t>., инженер-механик</w:t>
            </w:r>
          </w:p>
        </w:tc>
        <w:tc>
          <w:tcPr>
            <w:tcW w:w="2360" w:type="dxa"/>
            <w:vAlign w:val="center"/>
          </w:tcPr>
          <w:p w:rsidR="009E4FDF" w:rsidRPr="00BC4F27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 w:rsidRPr="005C0960">
              <w:rPr>
                <w:rFonts w:ascii="Times New Roman" w:hAnsi="Times New Roman"/>
              </w:rPr>
              <w:t>№ 24 от 25.12.201</w:t>
            </w: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9E4FDF" w:rsidRPr="005C0960" w:rsidTr="0084517A">
        <w:trPr>
          <w:trHeight w:val="964"/>
        </w:trPr>
        <w:tc>
          <w:tcPr>
            <w:tcW w:w="502" w:type="dxa"/>
            <w:vAlign w:val="center"/>
          </w:tcPr>
          <w:p w:rsidR="009E4FDF" w:rsidRPr="00CF6AB1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CF6AB1">
              <w:rPr>
                <w:rFonts w:ascii="Times New Roman" w:hAnsi="Times New Roman"/>
              </w:rPr>
              <w:t>7</w:t>
            </w:r>
          </w:p>
        </w:tc>
        <w:tc>
          <w:tcPr>
            <w:tcW w:w="1908" w:type="dxa"/>
            <w:vAlign w:val="center"/>
          </w:tcPr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 xml:space="preserve">Ананьев </w:t>
            </w:r>
          </w:p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 xml:space="preserve">Иван </w:t>
            </w:r>
          </w:p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Петрович</w:t>
            </w:r>
          </w:p>
        </w:tc>
        <w:tc>
          <w:tcPr>
            <w:tcW w:w="1276" w:type="dxa"/>
            <w:vAlign w:val="center"/>
          </w:tcPr>
          <w:p w:rsidR="009E4FDF" w:rsidRPr="005C0960" w:rsidRDefault="009E4FDF" w:rsidP="0084517A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23.09.1952</w:t>
            </w:r>
          </w:p>
        </w:tc>
        <w:tc>
          <w:tcPr>
            <w:tcW w:w="1843" w:type="dxa"/>
            <w:vAlign w:val="center"/>
          </w:tcPr>
          <w:p w:rsidR="009E4FDF" w:rsidRPr="005C0960" w:rsidRDefault="009E4FDF" w:rsidP="0084517A">
            <w:pPr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Бортовой техник- инструктор</w:t>
            </w:r>
          </w:p>
        </w:tc>
        <w:tc>
          <w:tcPr>
            <w:tcW w:w="2693" w:type="dxa"/>
            <w:vAlign w:val="center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 xml:space="preserve">Егорьевское   авиационное техническое училище ГА –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lang w:val="ru-RU"/>
                </w:rPr>
                <w:t>1980 г</w:t>
              </w:r>
            </w:smartTag>
            <w:r w:rsidRPr="00D00F5C">
              <w:rPr>
                <w:rFonts w:ascii="Times New Roman" w:hAnsi="Times New Roman"/>
                <w:lang w:val="ru-RU"/>
              </w:rPr>
              <w:t>., техник-механик</w:t>
            </w:r>
          </w:p>
        </w:tc>
        <w:tc>
          <w:tcPr>
            <w:tcW w:w="2360" w:type="dxa"/>
            <w:vAlign w:val="center"/>
          </w:tcPr>
          <w:p w:rsidR="009E4FDF" w:rsidRPr="00BC4F27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№ 24 от 25.12.201</w:t>
            </w: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9E4FDF" w:rsidRPr="00DB6B7B" w:rsidTr="0084517A">
        <w:trPr>
          <w:trHeight w:val="964"/>
        </w:trPr>
        <w:tc>
          <w:tcPr>
            <w:tcW w:w="502" w:type="dxa"/>
            <w:vAlign w:val="center"/>
          </w:tcPr>
          <w:p w:rsidR="009E4FDF" w:rsidRPr="00CF6AB1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CF6AB1">
              <w:rPr>
                <w:rFonts w:ascii="Times New Roman" w:hAnsi="Times New Roman"/>
              </w:rPr>
              <w:t>8</w:t>
            </w:r>
          </w:p>
        </w:tc>
        <w:tc>
          <w:tcPr>
            <w:tcW w:w="1908" w:type="dxa"/>
            <w:vAlign w:val="center"/>
          </w:tcPr>
          <w:p w:rsidR="009E4FDF" w:rsidRPr="005C0960" w:rsidRDefault="009E4FDF" w:rsidP="0084517A">
            <w:pPr>
              <w:ind w:firstLine="6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Леонтьев Юрий Васильевич</w:t>
            </w:r>
          </w:p>
        </w:tc>
        <w:tc>
          <w:tcPr>
            <w:tcW w:w="1276" w:type="dxa"/>
            <w:vAlign w:val="center"/>
          </w:tcPr>
          <w:p w:rsidR="009E4FDF" w:rsidRPr="005C0960" w:rsidRDefault="009E4FDF" w:rsidP="0084517A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13.10.1948</w:t>
            </w:r>
          </w:p>
        </w:tc>
        <w:tc>
          <w:tcPr>
            <w:tcW w:w="1843" w:type="dxa"/>
            <w:vAlign w:val="center"/>
          </w:tcPr>
          <w:p w:rsidR="009E4FDF" w:rsidRPr="005C0960" w:rsidRDefault="009E4FDF" w:rsidP="0084517A">
            <w:pPr>
              <w:rPr>
                <w:rFonts w:ascii="Times New Roman" w:hAnsi="Times New Roman"/>
              </w:rPr>
            </w:pPr>
            <w:r w:rsidRPr="005C0960">
              <w:rPr>
                <w:rFonts w:ascii="Times New Roman" w:hAnsi="Times New Roman"/>
              </w:rPr>
              <w:t>Техник группы АО</w:t>
            </w:r>
          </w:p>
        </w:tc>
        <w:tc>
          <w:tcPr>
            <w:tcW w:w="2693" w:type="dxa"/>
            <w:vAlign w:val="center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 xml:space="preserve">Авиашкола в/ч 03139 -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00F5C">
                <w:rPr>
                  <w:rFonts w:ascii="Times New Roman" w:hAnsi="Times New Roman"/>
                  <w:lang w:val="ru-RU"/>
                </w:rPr>
                <w:t>1978 г</w:t>
              </w:r>
            </w:smartTag>
            <w:r w:rsidRPr="00D00F5C">
              <w:rPr>
                <w:rFonts w:ascii="Times New Roman" w:hAnsi="Times New Roman"/>
                <w:lang w:val="ru-RU"/>
              </w:rPr>
              <w:t>., техник</w:t>
            </w:r>
          </w:p>
        </w:tc>
        <w:tc>
          <w:tcPr>
            <w:tcW w:w="2360" w:type="dxa"/>
            <w:vAlign w:val="center"/>
          </w:tcPr>
          <w:p w:rsidR="009E4FDF" w:rsidRPr="00BC4F27" w:rsidRDefault="009E4FDF" w:rsidP="0084517A">
            <w:pPr>
              <w:jc w:val="center"/>
              <w:rPr>
                <w:lang w:val="ru-RU"/>
              </w:rPr>
            </w:pPr>
            <w:r w:rsidRPr="005C0960">
              <w:rPr>
                <w:rFonts w:ascii="Times New Roman" w:hAnsi="Times New Roman"/>
              </w:rPr>
              <w:t>№ 24 от 25.12.201</w:t>
            </w: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</w:tbl>
    <w:p w:rsidR="009E4FDF" w:rsidRDefault="009E4FDF" w:rsidP="00DA2542"/>
    <w:p w:rsidR="009E4FDF" w:rsidRPr="00234BAD" w:rsidRDefault="009E4FDF" w:rsidP="00DA254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НАЧАЛЬНИК </w:t>
      </w:r>
      <w:r w:rsidRPr="00234BAD">
        <w:rPr>
          <w:rFonts w:ascii="Times New Roman" w:hAnsi="Times New Roman"/>
          <w:b/>
          <w:sz w:val="28"/>
          <w:szCs w:val="28"/>
        </w:rPr>
        <w:t xml:space="preserve"> ПС и ПДС:</w:t>
      </w:r>
    </w:p>
    <w:p w:rsidR="009E4FDF" w:rsidRDefault="009E4FDF" w:rsidP="00DA2542"/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620"/>
        <w:gridCol w:w="1440"/>
        <w:gridCol w:w="1440"/>
        <w:gridCol w:w="1560"/>
        <w:gridCol w:w="2400"/>
        <w:gridCol w:w="1440"/>
      </w:tblGrid>
      <w:tr w:rsidR="009E4FDF" w:rsidTr="00322DB0">
        <w:tc>
          <w:tcPr>
            <w:tcW w:w="46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№</w:t>
            </w:r>
          </w:p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пп</w:t>
            </w:r>
          </w:p>
        </w:tc>
        <w:tc>
          <w:tcPr>
            <w:tcW w:w="162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Ф.И.О.</w:t>
            </w:r>
          </w:p>
        </w:tc>
        <w:tc>
          <w:tcPr>
            <w:tcW w:w="144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Дата рождения</w:t>
            </w:r>
          </w:p>
        </w:tc>
        <w:tc>
          <w:tcPr>
            <w:tcW w:w="1440" w:type="dxa"/>
            <w:vAlign w:val="center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Должность</w:t>
            </w:r>
          </w:p>
        </w:tc>
        <w:tc>
          <w:tcPr>
            <w:tcW w:w="1560" w:type="dxa"/>
            <w:vAlign w:val="center"/>
          </w:tcPr>
          <w:p w:rsidR="009E4FDF" w:rsidRPr="00322DB0" w:rsidRDefault="009E4FDF" w:rsidP="00322DB0">
            <w:pPr>
              <w:ind w:hanging="3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Образование</w:t>
            </w:r>
          </w:p>
        </w:tc>
        <w:tc>
          <w:tcPr>
            <w:tcW w:w="2400" w:type="dxa"/>
          </w:tcPr>
          <w:p w:rsidR="009E4FDF" w:rsidRPr="00322DB0" w:rsidRDefault="009E4FDF" w:rsidP="00322DB0">
            <w:pPr>
              <w:jc w:val="center"/>
              <w:rPr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Спорт. звание, разряд, кем, когда присвоен</w:t>
            </w:r>
          </w:p>
        </w:tc>
        <w:tc>
          <w:tcPr>
            <w:tcW w:w="144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К-во прыжков</w:t>
            </w:r>
          </w:p>
          <w:p w:rsidR="009E4FDF" w:rsidRPr="00322DB0" w:rsidRDefault="009E4FDF" w:rsidP="00322DB0">
            <w:pPr>
              <w:jc w:val="center"/>
              <w:rPr>
                <w:lang w:val="ru-RU"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Всего/201</w:t>
            </w:r>
            <w:r w:rsidRPr="00322DB0">
              <w:rPr>
                <w:rFonts w:ascii="Times New Roman" w:hAnsi="Times New Roman"/>
                <w:lang w:val="ru-RU" w:eastAsia="ru-RU"/>
              </w:rPr>
              <w:t>6</w:t>
            </w:r>
          </w:p>
        </w:tc>
      </w:tr>
      <w:tr w:rsidR="009E4FDF" w:rsidTr="00322DB0">
        <w:trPr>
          <w:trHeight w:val="1404"/>
        </w:trPr>
        <w:tc>
          <w:tcPr>
            <w:tcW w:w="468" w:type="dxa"/>
          </w:tcPr>
          <w:p w:rsidR="009E4FDF" w:rsidRDefault="009E4FDF" w:rsidP="0084517A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620" w:type="dxa"/>
          </w:tcPr>
          <w:p w:rsidR="009E4FDF" w:rsidRPr="00322DB0" w:rsidRDefault="009E4FDF" w:rsidP="0084517A">
            <w:pPr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Конышева Алла</w:t>
            </w:r>
          </w:p>
          <w:p w:rsidR="009E4FDF" w:rsidRPr="00322DB0" w:rsidRDefault="009E4FDF" w:rsidP="0084517A">
            <w:pPr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Григорьевна</w:t>
            </w:r>
          </w:p>
        </w:tc>
        <w:tc>
          <w:tcPr>
            <w:tcW w:w="1440" w:type="dxa"/>
          </w:tcPr>
          <w:p w:rsidR="009E4FDF" w:rsidRPr="00322DB0" w:rsidRDefault="009E4FDF" w:rsidP="0084517A">
            <w:pPr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27.08.1954 г</w:t>
            </w:r>
          </w:p>
        </w:tc>
        <w:tc>
          <w:tcPr>
            <w:tcW w:w="1440" w:type="dxa"/>
          </w:tcPr>
          <w:p w:rsidR="009E4FDF" w:rsidRDefault="009E4FDF" w:rsidP="0084517A">
            <w:pPr>
              <w:rPr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Начальник ПС и ПДС</w:t>
            </w:r>
          </w:p>
        </w:tc>
        <w:tc>
          <w:tcPr>
            <w:tcW w:w="1560" w:type="dxa"/>
          </w:tcPr>
          <w:p w:rsidR="009E4FDF" w:rsidRPr="00624F12" w:rsidRDefault="009E4FDF" w:rsidP="0084517A">
            <w:pPr>
              <w:rPr>
                <w:lang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Электромеханический техникум Мв и ССО Уз. </w:t>
            </w:r>
            <w:r w:rsidRPr="00322DB0">
              <w:rPr>
                <w:rFonts w:ascii="Times New Roman" w:hAnsi="Times New Roman"/>
                <w:lang w:eastAsia="ru-RU"/>
              </w:rPr>
              <w:t>ССР 1981 год.</w:t>
            </w:r>
          </w:p>
        </w:tc>
        <w:tc>
          <w:tcPr>
            <w:tcW w:w="2400" w:type="dxa"/>
          </w:tcPr>
          <w:p w:rsidR="009E4FDF" w:rsidRPr="00322DB0" w:rsidRDefault="009E4FDF" w:rsidP="0084517A">
            <w:pPr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Мастер спорта международного класса, 1981 год.</w:t>
            </w:r>
          </w:p>
        </w:tc>
        <w:tc>
          <w:tcPr>
            <w:tcW w:w="144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10578/10</w:t>
            </w:r>
          </w:p>
        </w:tc>
      </w:tr>
    </w:tbl>
    <w:p w:rsidR="009E4FDF" w:rsidRDefault="009E4FDF" w:rsidP="00DA2542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D641C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Наличие, состояние и развитие учебно-материальной базы аэроклуба </w:t>
      </w:r>
    </w:p>
    <w:p w:rsidR="009E4FDF" w:rsidRPr="00826930" w:rsidRDefault="009E4FDF" w:rsidP="00DA2542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930">
        <w:rPr>
          <w:rFonts w:ascii="Times New Roman" w:hAnsi="Times New Roman" w:cs="Times New Roman"/>
          <w:b/>
          <w:sz w:val="28"/>
          <w:szCs w:val="28"/>
        </w:rPr>
        <w:t xml:space="preserve">(учебных классов, аэродрома и аэродромного оборудования, служебных помещений и построек). </w:t>
      </w:r>
    </w:p>
    <w:p w:rsidR="009E4FDF" w:rsidRDefault="009E4FDF" w:rsidP="00DA2542">
      <w:pPr>
        <w:ind w:firstLine="72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D00F5C" w:rsidRDefault="009E4FDF" w:rsidP="00DA2542">
      <w:pPr>
        <w:ind w:firstLine="72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1. </w:t>
      </w:r>
      <w:r w:rsidRPr="00D00F5C">
        <w:rPr>
          <w:rFonts w:ascii="Times New Roman" w:hAnsi="Times New Roman"/>
          <w:b/>
          <w:bCs/>
          <w:sz w:val="28"/>
          <w:szCs w:val="28"/>
          <w:lang w:val="ru-RU"/>
        </w:rPr>
        <w:t>Аэродром «Бобровка»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:rsidR="009E4FDF" w:rsidRPr="00D00F5C" w:rsidRDefault="009E4FDF" w:rsidP="00DA2542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D00F5C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Самарский областной аэроклуб ДОСААФ России базируется на аэродроме совместного базирования «Бобровка». В настоящее время Министерством Обороны РФ данный аэродром не используется и выведен из состава аэродромной сети государственной авиации директивой первого заместителя Министра обороны от 26.05.2014 года № 205/2/320.</w:t>
      </w:r>
    </w:p>
    <w:p w:rsidR="009E4FDF" w:rsidRPr="00D00F5C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Распоряжением Правительства РФ от 10.08.2007 г. № 1034-р включен в Перечень аэродромов совместного базирования РФ.</w:t>
      </w:r>
    </w:p>
    <w:p w:rsidR="009E4FDF" w:rsidRPr="00D00F5C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 xml:space="preserve">Аэродром расположен в 10 км южнее г. Кинель Самарской области, в 2 км восточнее с. Бобровка. </w:t>
      </w:r>
    </w:p>
    <w:p w:rsidR="009E4FDF" w:rsidRPr="00D00F5C" w:rsidRDefault="009E4FDF" w:rsidP="00DA2542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Летное поле имеет форму прямоугольника, вытянутого с северо-востока на юго-запад, размер 3500х1000 м.</w:t>
      </w:r>
    </w:p>
    <w:p w:rsidR="009E4FDF" w:rsidRPr="00D00F5C" w:rsidRDefault="009E4FDF" w:rsidP="00DA2542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ИВПП имеет размеры 2500х40 м, покрытие – железобетонные плиты ПАГ-14 по бетонному основанию. ИВПП имеет грунтовые КПБ по 200 м, БПБ по 50 м.</w:t>
      </w:r>
    </w:p>
    <w:p w:rsidR="009E4FDF" w:rsidRPr="00D00F5C" w:rsidRDefault="009E4FDF" w:rsidP="00DA2542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ГВПП расположена в 50 м юго-восточнее ИВПП параллельно ей и имеет размеры 2500х100 м. Грунт суглинистый с травянистым покровом.</w:t>
      </w:r>
    </w:p>
    <w:p w:rsidR="009E4FDF" w:rsidRPr="00D00F5C" w:rsidRDefault="009E4FDF" w:rsidP="00DA2542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Аэродром расположен на земельном участке площадью 661270 кв м, кадастровый номер 63:22:0000000:0060 выделенный Самарскому областному АК н</w:t>
      </w:r>
      <w:r>
        <w:rPr>
          <w:rFonts w:ascii="Times New Roman" w:hAnsi="Times New Roman"/>
          <w:sz w:val="28"/>
          <w:szCs w:val="28"/>
          <w:lang w:val="ru-RU"/>
        </w:rPr>
        <w:t>а правах безвозмездного</w:t>
      </w:r>
      <w:r w:rsidRPr="00D00F5C">
        <w:rPr>
          <w:rFonts w:ascii="Times New Roman" w:hAnsi="Times New Roman"/>
          <w:sz w:val="28"/>
          <w:szCs w:val="28"/>
          <w:lang w:val="ru-RU"/>
        </w:rPr>
        <w:t xml:space="preserve">  пользования. </w:t>
      </w:r>
    </w:p>
    <w:p w:rsidR="009E4FDF" w:rsidRPr="0084517A" w:rsidRDefault="009E4FDF" w:rsidP="00DA2542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4517A">
        <w:rPr>
          <w:rFonts w:ascii="Times New Roman" w:hAnsi="Times New Roman"/>
          <w:b/>
          <w:sz w:val="28"/>
          <w:szCs w:val="28"/>
          <w:lang w:val="ru-RU"/>
        </w:rPr>
        <w:t>На аэродроме: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комплексное здание, где оборудованы: стартовый  командный пункт, парашютный класс,  комплекс для подготовки парашютистов и укладки парашютов, лаборатория и класс объективного контроля, класс предполетной подготовки, комната отдыха для летного состава, стартовая столовая, метеослужба, к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D00F5C">
        <w:rPr>
          <w:rFonts w:ascii="Times New Roman" w:hAnsi="Times New Roman"/>
          <w:sz w:val="28"/>
          <w:szCs w:val="28"/>
          <w:lang w:val="ru-RU"/>
        </w:rPr>
        <w:t xml:space="preserve">нференцзал. 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летний класс для подготовки парашютистов, парашютный городок;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класс непосредственной подготовки к полетам переменного летного состава;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автопарк на 30 боксов для техники, с ангаром авто ТЭЧ;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ангар авиа ТЭЧ для обслуживания самолетов и вертолетов со служебными помещениями и лабораториями;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ангар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D00F5C">
        <w:rPr>
          <w:rFonts w:ascii="Times New Roman" w:hAnsi="Times New Roman"/>
          <w:sz w:val="28"/>
          <w:szCs w:val="28"/>
          <w:lang w:val="ru-RU"/>
        </w:rPr>
        <w:t xml:space="preserve"> для хранения авиационной техники</w:t>
      </w:r>
      <w:r>
        <w:rPr>
          <w:rFonts w:ascii="Times New Roman" w:hAnsi="Times New Roman"/>
          <w:sz w:val="28"/>
          <w:szCs w:val="28"/>
          <w:lang w:val="ru-RU"/>
        </w:rPr>
        <w:t xml:space="preserve"> -4</w:t>
      </w:r>
      <w:r w:rsidRPr="00D00F5C">
        <w:rPr>
          <w:rFonts w:ascii="Times New Roman" w:hAnsi="Times New Roman"/>
          <w:sz w:val="28"/>
          <w:szCs w:val="28"/>
          <w:lang w:val="ru-RU"/>
        </w:rPr>
        <w:t>;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 помещение сторожевой охраны;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аккумуляторная зарядная станция;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гостиница для перелетающих экипажей на 25 человек;</w:t>
      </w:r>
    </w:p>
    <w:p w:rsidR="009E4FDF" w:rsidRPr="001D06F1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1D06F1">
        <w:rPr>
          <w:rFonts w:ascii="Times New Roman" w:hAnsi="Times New Roman"/>
          <w:sz w:val="28"/>
          <w:szCs w:val="28"/>
          <w:lang w:val="ru-RU"/>
        </w:rPr>
        <w:t>- лаборатория и склад ГСМ.</w:t>
      </w:r>
    </w:p>
    <w:p w:rsidR="009E4FDF" w:rsidRPr="00D00F5C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 xml:space="preserve">         Все объекты аэродрома оборудованы системами охранной сигнализации и видеонаблюдения. Летное поле, площадка приземления парашютистов оборудована системой видеофиксации высокого разрешения и используется в интересах охраны и объективного контроля полетов (парашютных прыжков).</w:t>
      </w:r>
    </w:p>
    <w:p w:rsidR="009E4FDF" w:rsidRPr="0084517A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b/>
          <w:sz w:val="28"/>
          <w:szCs w:val="28"/>
          <w:lang w:val="ru-RU"/>
        </w:rPr>
        <w:t xml:space="preserve">       </w:t>
      </w:r>
      <w:r w:rsidRPr="0084517A">
        <w:rPr>
          <w:rFonts w:ascii="Times New Roman" w:hAnsi="Times New Roman"/>
          <w:sz w:val="28"/>
          <w:szCs w:val="28"/>
          <w:lang w:val="ru-RU"/>
        </w:rPr>
        <w:t>Все объекты учебно-материальной базы охраняются сотрудниками ВОХР аэроклуба и содержатся за счет собственных средств АНО ДПО «Самарский областной аэроклуб ДОСААФ России».</w:t>
      </w:r>
    </w:p>
    <w:p w:rsidR="009E4FDF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2. 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>Авиационная техника аэроклуба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По состоянию на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A74D28">
        <w:rPr>
          <w:rFonts w:ascii="Times New Roman" w:hAnsi="Times New Roman"/>
          <w:sz w:val="28"/>
          <w:szCs w:val="28"/>
          <w:lang w:val="ru-RU"/>
        </w:rPr>
        <w:t>1.</w:t>
      </w:r>
      <w:r>
        <w:rPr>
          <w:rFonts w:ascii="Times New Roman" w:hAnsi="Times New Roman"/>
          <w:sz w:val="28"/>
          <w:szCs w:val="28"/>
          <w:lang w:val="ru-RU"/>
        </w:rPr>
        <w:t>12</w:t>
      </w:r>
      <w:r w:rsidRPr="00A74D28">
        <w:rPr>
          <w:rFonts w:ascii="Times New Roman" w:hAnsi="Times New Roman"/>
          <w:sz w:val="28"/>
          <w:szCs w:val="28"/>
          <w:lang w:val="ru-RU"/>
        </w:rPr>
        <w:t>.201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года Самарский областной аэроклуб располагает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74D28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-ю единицами авиационной техники: </w:t>
      </w:r>
    </w:p>
    <w:p w:rsidR="009E4FDF" w:rsidRPr="00A74D28" w:rsidRDefault="009E4FDF" w:rsidP="00DA2542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1985"/>
        <w:gridCol w:w="992"/>
        <w:gridCol w:w="1418"/>
        <w:gridCol w:w="4500"/>
      </w:tblGrid>
      <w:tr w:rsidR="009E4FDF" w:rsidRPr="00EA33DB" w:rsidTr="00FF7082">
        <w:tc>
          <w:tcPr>
            <w:tcW w:w="675" w:type="dxa"/>
            <w:vAlign w:val="center"/>
          </w:tcPr>
          <w:p w:rsidR="009E4FDF" w:rsidRPr="00826930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 w:rsidRPr="00826930">
              <w:rPr>
                <w:rFonts w:ascii="Times New Roman" w:hAnsi="Times New Roman"/>
                <w:lang w:val="ru-RU" w:eastAsia="ru-RU"/>
              </w:rPr>
              <w:t>№ п/п</w:t>
            </w:r>
          </w:p>
        </w:tc>
        <w:tc>
          <w:tcPr>
            <w:tcW w:w="1985" w:type="dxa"/>
            <w:vAlign w:val="center"/>
          </w:tcPr>
          <w:p w:rsidR="009E4FDF" w:rsidRPr="00826930" w:rsidRDefault="009E4FDF" w:rsidP="0084517A">
            <w:pPr>
              <w:ind w:right="39" w:firstLine="59"/>
              <w:jc w:val="center"/>
              <w:rPr>
                <w:rFonts w:ascii="Times New Roman" w:hAnsi="Times New Roman"/>
                <w:lang w:val="ru-RU" w:eastAsia="ru-RU"/>
              </w:rPr>
            </w:pPr>
            <w:r w:rsidRPr="00826930">
              <w:rPr>
                <w:rFonts w:ascii="Times New Roman" w:hAnsi="Times New Roman"/>
                <w:lang w:val="ru-RU" w:eastAsia="ru-RU"/>
              </w:rPr>
              <w:t>Тип АТ</w:t>
            </w:r>
          </w:p>
        </w:tc>
        <w:tc>
          <w:tcPr>
            <w:tcW w:w="992" w:type="dxa"/>
            <w:vAlign w:val="center"/>
          </w:tcPr>
          <w:p w:rsidR="009E4FDF" w:rsidRPr="00B40B2D" w:rsidRDefault="009E4FDF" w:rsidP="0084517A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  <w:r w:rsidRPr="00826930">
              <w:rPr>
                <w:rFonts w:ascii="Times New Roman" w:hAnsi="Times New Roman"/>
                <w:lang w:val="ru-RU"/>
              </w:rPr>
              <w:t>Вс</w:t>
            </w:r>
            <w:r w:rsidRPr="00B40B2D">
              <w:rPr>
                <w:rFonts w:ascii="Times New Roman" w:hAnsi="Times New Roman"/>
              </w:rPr>
              <w:t>его (ед.)</w:t>
            </w:r>
          </w:p>
        </w:tc>
        <w:tc>
          <w:tcPr>
            <w:tcW w:w="1418" w:type="dxa"/>
            <w:vAlign w:val="center"/>
          </w:tcPr>
          <w:p w:rsidR="009E4FDF" w:rsidRPr="00B40B2D" w:rsidRDefault="009E4FDF" w:rsidP="0084517A">
            <w:pPr>
              <w:spacing w:line="240" w:lineRule="atLeast"/>
              <w:contextualSpacing/>
              <w:jc w:val="center"/>
              <w:rPr>
                <w:rFonts w:ascii="Times New Roman" w:hAnsi="Times New Roman"/>
              </w:rPr>
            </w:pPr>
            <w:r w:rsidRPr="00B40B2D">
              <w:rPr>
                <w:rFonts w:ascii="Times New Roman" w:hAnsi="Times New Roman"/>
              </w:rPr>
              <w:t>Исправно (ед.)</w:t>
            </w:r>
          </w:p>
        </w:tc>
        <w:tc>
          <w:tcPr>
            <w:tcW w:w="4500" w:type="dxa"/>
            <w:vAlign w:val="center"/>
          </w:tcPr>
          <w:p w:rsidR="009E4FDF" w:rsidRPr="00B40B2D" w:rsidRDefault="009E4FDF" w:rsidP="0084517A">
            <w:pPr>
              <w:ind w:right="3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Примечание</w:t>
            </w:r>
          </w:p>
        </w:tc>
      </w:tr>
      <w:tr w:rsidR="009E4FDF" w:rsidRPr="00122B3E" w:rsidTr="00FF7082">
        <w:trPr>
          <w:trHeight w:val="539"/>
        </w:trPr>
        <w:tc>
          <w:tcPr>
            <w:tcW w:w="675" w:type="dxa"/>
            <w:vAlign w:val="center"/>
          </w:tcPr>
          <w:p w:rsidR="009E4FDF" w:rsidRPr="00951564" w:rsidRDefault="009E4FDF" w:rsidP="0084517A">
            <w:pPr>
              <w:ind w:right="39"/>
              <w:jc w:val="center"/>
              <w:rPr>
                <w:rFonts w:ascii="Times New Roman" w:hAnsi="Times New Roman"/>
                <w:lang w:eastAsia="ru-RU"/>
              </w:rPr>
            </w:pPr>
            <w:r w:rsidRPr="0095156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985" w:type="dxa"/>
            <w:vAlign w:val="center"/>
          </w:tcPr>
          <w:p w:rsidR="009E4FDF" w:rsidRPr="00951564" w:rsidRDefault="009E4FDF" w:rsidP="0084517A">
            <w:pPr>
              <w:ind w:right="39" w:firstLine="59"/>
              <w:rPr>
                <w:rFonts w:ascii="Times New Roman" w:hAnsi="Times New Roman"/>
                <w:lang w:eastAsia="ru-RU"/>
              </w:rPr>
            </w:pPr>
            <w:r w:rsidRPr="00951564">
              <w:rPr>
                <w:rFonts w:ascii="Times New Roman" w:hAnsi="Times New Roman"/>
                <w:lang w:eastAsia="ru-RU"/>
              </w:rPr>
              <w:t>Ан-2</w:t>
            </w:r>
            <w:r>
              <w:rPr>
                <w:rFonts w:ascii="Times New Roman" w:hAnsi="Times New Roman"/>
                <w:lang w:eastAsia="ru-RU"/>
              </w:rPr>
              <w:t>Т</w:t>
            </w:r>
          </w:p>
        </w:tc>
        <w:tc>
          <w:tcPr>
            <w:tcW w:w="992" w:type="dxa"/>
            <w:vAlign w:val="center"/>
          </w:tcPr>
          <w:p w:rsidR="009E4FDF" w:rsidRPr="00951564" w:rsidRDefault="009E4FDF" w:rsidP="0084517A">
            <w:pPr>
              <w:ind w:right="39"/>
              <w:jc w:val="center"/>
              <w:rPr>
                <w:rFonts w:ascii="Times New Roman" w:hAnsi="Times New Roman"/>
                <w:lang w:eastAsia="ru-RU"/>
              </w:rPr>
            </w:pPr>
            <w:r w:rsidRPr="0095156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9E4FDF" w:rsidRPr="00951564" w:rsidRDefault="009E4FDF" w:rsidP="0084517A">
            <w:pPr>
              <w:ind w:right="39"/>
              <w:jc w:val="center"/>
              <w:rPr>
                <w:rFonts w:ascii="Times New Roman" w:hAnsi="Times New Roman"/>
                <w:lang w:eastAsia="ru-RU"/>
              </w:rPr>
            </w:pPr>
            <w:r w:rsidRPr="0095156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500" w:type="dxa"/>
            <w:vAlign w:val="center"/>
          </w:tcPr>
          <w:p w:rsidR="009E4FDF" w:rsidRPr="00A74D28" w:rsidRDefault="009E4FDF" w:rsidP="0084517A">
            <w:pPr>
              <w:ind w:right="39"/>
              <w:rPr>
                <w:rFonts w:ascii="Times New Roman" w:hAnsi="Times New Roman"/>
                <w:lang w:val="ru-RU" w:eastAsia="ru-RU"/>
              </w:rPr>
            </w:pPr>
            <w:r w:rsidRPr="00862402">
              <w:rPr>
                <w:rFonts w:ascii="Times New Roman" w:hAnsi="Times New Roman"/>
                <w:lang w:val="ru-RU" w:eastAsia="ru-RU"/>
              </w:rPr>
              <w:t>1 – требует списания</w:t>
            </w:r>
            <w:r>
              <w:rPr>
                <w:rFonts w:ascii="Times New Roman" w:hAnsi="Times New Roman"/>
                <w:lang w:val="ru-RU" w:eastAsia="ru-RU"/>
              </w:rPr>
              <w:t>, 1-  ШАРЗ в ремонте</w:t>
            </w:r>
          </w:p>
          <w:p w:rsidR="009E4FDF" w:rsidRPr="00862402" w:rsidRDefault="009E4FDF" w:rsidP="0084517A">
            <w:pPr>
              <w:ind w:right="39"/>
              <w:rPr>
                <w:rFonts w:ascii="Times New Roman" w:hAnsi="Times New Roman"/>
                <w:lang w:val="ru-RU" w:eastAsia="ru-RU"/>
              </w:rPr>
            </w:pPr>
          </w:p>
        </w:tc>
      </w:tr>
      <w:tr w:rsidR="009E4FDF" w:rsidRPr="00EA33DB" w:rsidTr="00FF7082">
        <w:trPr>
          <w:trHeight w:val="828"/>
        </w:trPr>
        <w:tc>
          <w:tcPr>
            <w:tcW w:w="675" w:type="dxa"/>
            <w:vAlign w:val="center"/>
          </w:tcPr>
          <w:p w:rsidR="009E4FDF" w:rsidRPr="00951564" w:rsidRDefault="009E4FDF" w:rsidP="0084517A">
            <w:pPr>
              <w:ind w:right="39"/>
              <w:jc w:val="center"/>
              <w:rPr>
                <w:rFonts w:ascii="Times New Roman" w:hAnsi="Times New Roman"/>
                <w:lang w:eastAsia="ru-RU"/>
              </w:rPr>
            </w:pPr>
            <w:r w:rsidRPr="0095156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9E4FDF" w:rsidRPr="00951564" w:rsidRDefault="009E4FDF" w:rsidP="0084517A">
            <w:pPr>
              <w:ind w:right="39" w:firstLine="59"/>
              <w:rPr>
                <w:rFonts w:ascii="Times New Roman" w:hAnsi="Times New Roman"/>
                <w:lang w:eastAsia="ru-RU"/>
              </w:rPr>
            </w:pPr>
            <w:r w:rsidRPr="00951564">
              <w:rPr>
                <w:rFonts w:ascii="Times New Roman" w:hAnsi="Times New Roman"/>
                <w:lang w:eastAsia="ru-RU"/>
              </w:rPr>
              <w:t>Як-52</w:t>
            </w:r>
          </w:p>
        </w:tc>
        <w:tc>
          <w:tcPr>
            <w:tcW w:w="992" w:type="dxa"/>
            <w:vAlign w:val="center"/>
          </w:tcPr>
          <w:p w:rsidR="009E4FDF" w:rsidRPr="00862402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1418" w:type="dxa"/>
            <w:vAlign w:val="center"/>
          </w:tcPr>
          <w:p w:rsidR="009E4FDF" w:rsidRPr="00951564" w:rsidRDefault="009E4FDF" w:rsidP="0084517A">
            <w:pPr>
              <w:ind w:right="39"/>
              <w:jc w:val="center"/>
              <w:rPr>
                <w:rFonts w:ascii="Times New Roman" w:hAnsi="Times New Roman"/>
                <w:lang w:eastAsia="ru-RU"/>
              </w:rPr>
            </w:pPr>
            <w:r w:rsidRPr="0095156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500" w:type="dxa"/>
            <w:vAlign w:val="center"/>
          </w:tcPr>
          <w:p w:rsidR="009E4FDF" w:rsidRDefault="009E4FDF" w:rsidP="0084517A">
            <w:pPr>
              <w:ind w:right="39"/>
              <w:rPr>
                <w:rFonts w:ascii="Times New Roman" w:hAnsi="Times New Roman"/>
                <w:lang w:val="ru-RU" w:eastAsia="ru-RU"/>
              </w:rPr>
            </w:pPr>
            <w:r w:rsidRPr="00A74D28">
              <w:rPr>
                <w:rFonts w:ascii="Times New Roman" w:hAnsi="Times New Roman"/>
                <w:lang w:val="ru-RU" w:eastAsia="ru-RU"/>
              </w:rPr>
              <w:t>1 – требуют капитального ремонта,</w:t>
            </w:r>
          </w:p>
          <w:p w:rsidR="009E4FDF" w:rsidRPr="00A74D28" w:rsidRDefault="009E4FDF" w:rsidP="0084517A">
            <w:pPr>
              <w:ind w:right="39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 – ШАРЗ в ремонте</w:t>
            </w:r>
          </w:p>
          <w:p w:rsidR="009E4FDF" w:rsidRPr="00A74D28" w:rsidRDefault="009E4FDF" w:rsidP="0084517A">
            <w:pPr>
              <w:ind w:right="39"/>
              <w:rPr>
                <w:rFonts w:ascii="Times New Roman" w:hAnsi="Times New Roman"/>
                <w:lang w:val="ru-RU" w:eastAsia="ru-RU"/>
              </w:rPr>
            </w:pPr>
            <w:r w:rsidRPr="00A74D28">
              <w:rPr>
                <w:rFonts w:ascii="Times New Roman" w:hAnsi="Times New Roman"/>
                <w:lang w:val="ru-RU" w:eastAsia="ru-RU"/>
              </w:rPr>
              <w:t xml:space="preserve">1 – требует продления,  </w:t>
            </w:r>
          </w:p>
          <w:p w:rsidR="009E4FDF" w:rsidRPr="00951564" w:rsidRDefault="009E4FDF" w:rsidP="0084517A">
            <w:pPr>
              <w:ind w:right="39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1–</w:t>
            </w:r>
            <w:r>
              <w:rPr>
                <w:rFonts w:ascii="Times New Roman" w:hAnsi="Times New Roman"/>
                <w:lang w:val="ru-RU" w:eastAsia="ru-RU"/>
              </w:rPr>
              <w:t xml:space="preserve">требует </w:t>
            </w:r>
            <w:r>
              <w:rPr>
                <w:rFonts w:ascii="Times New Roman" w:hAnsi="Times New Roman"/>
                <w:lang w:eastAsia="ru-RU"/>
              </w:rPr>
              <w:t xml:space="preserve"> списани</w:t>
            </w:r>
            <w:r>
              <w:rPr>
                <w:rFonts w:ascii="Times New Roman" w:hAnsi="Times New Roman"/>
                <w:lang w:val="ru-RU" w:eastAsia="ru-RU"/>
              </w:rPr>
              <w:t>я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9E4FDF" w:rsidRPr="00BC4F27" w:rsidTr="00FF7082">
        <w:trPr>
          <w:trHeight w:val="453"/>
        </w:trPr>
        <w:tc>
          <w:tcPr>
            <w:tcW w:w="675" w:type="dxa"/>
            <w:vAlign w:val="center"/>
          </w:tcPr>
          <w:p w:rsidR="009E4FDF" w:rsidRPr="00951564" w:rsidRDefault="009E4FDF" w:rsidP="0084517A">
            <w:pPr>
              <w:ind w:right="39"/>
              <w:jc w:val="center"/>
              <w:rPr>
                <w:rFonts w:ascii="Times New Roman" w:hAnsi="Times New Roman"/>
                <w:lang w:eastAsia="ru-RU"/>
              </w:rPr>
            </w:pPr>
            <w:r w:rsidRPr="0095156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9E4FDF" w:rsidRPr="00951564" w:rsidRDefault="009E4FDF" w:rsidP="0084517A">
            <w:pPr>
              <w:ind w:right="39" w:firstLine="59"/>
              <w:rPr>
                <w:rFonts w:ascii="Times New Roman" w:hAnsi="Times New Roman"/>
                <w:lang w:eastAsia="ru-RU"/>
              </w:rPr>
            </w:pPr>
            <w:r w:rsidRPr="00951564">
              <w:rPr>
                <w:rFonts w:ascii="Times New Roman" w:hAnsi="Times New Roman"/>
                <w:lang w:eastAsia="ru-RU"/>
              </w:rPr>
              <w:t>Вильга-35А</w:t>
            </w:r>
          </w:p>
        </w:tc>
        <w:tc>
          <w:tcPr>
            <w:tcW w:w="992" w:type="dxa"/>
            <w:vAlign w:val="center"/>
          </w:tcPr>
          <w:p w:rsidR="009E4FDF" w:rsidRPr="00951564" w:rsidRDefault="009E4FDF" w:rsidP="0084517A">
            <w:pPr>
              <w:ind w:right="39"/>
              <w:jc w:val="center"/>
              <w:rPr>
                <w:rFonts w:ascii="Times New Roman" w:hAnsi="Times New Roman"/>
                <w:lang w:eastAsia="ru-RU"/>
              </w:rPr>
            </w:pPr>
            <w:r w:rsidRPr="0095156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9E4FDF" w:rsidRPr="00220E57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</w:t>
            </w:r>
          </w:p>
        </w:tc>
        <w:tc>
          <w:tcPr>
            <w:tcW w:w="4500" w:type="dxa"/>
            <w:vAlign w:val="center"/>
          </w:tcPr>
          <w:p w:rsidR="009E4FDF" w:rsidRPr="00572EA3" w:rsidRDefault="009E4FDF" w:rsidP="0084517A">
            <w:pPr>
              <w:ind w:right="39"/>
              <w:rPr>
                <w:rFonts w:ascii="Times New Roman" w:hAnsi="Times New Roman"/>
                <w:highlight w:val="yellow"/>
                <w:lang w:val="ru-RU" w:eastAsia="ru-RU"/>
              </w:rPr>
            </w:pPr>
            <w:r w:rsidRPr="00572EA3">
              <w:rPr>
                <w:rFonts w:ascii="Times New Roman" w:hAnsi="Times New Roman"/>
                <w:lang w:val="ru-RU" w:eastAsia="ru-RU"/>
              </w:rPr>
              <w:t>Исправен.</w:t>
            </w:r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</w:p>
        </w:tc>
      </w:tr>
      <w:tr w:rsidR="009E4FDF" w:rsidRPr="00BC4F27" w:rsidTr="00FF7082">
        <w:trPr>
          <w:trHeight w:val="531"/>
        </w:trPr>
        <w:tc>
          <w:tcPr>
            <w:tcW w:w="675" w:type="dxa"/>
            <w:vAlign w:val="center"/>
          </w:tcPr>
          <w:p w:rsidR="009E4FDF" w:rsidRPr="00BC4F27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4</w:t>
            </w:r>
          </w:p>
        </w:tc>
        <w:tc>
          <w:tcPr>
            <w:tcW w:w="1985" w:type="dxa"/>
            <w:vAlign w:val="center"/>
          </w:tcPr>
          <w:p w:rsidR="009E4FDF" w:rsidRPr="00BC4F27" w:rsidRDefault="009E4FDF" w:rsidP="0084517A">
            <w:pPr>
              <w:ind w:right="39" w:firstLine="59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Ми-2У</w:t>
            </w:r>
          </w:p>
        </w:tc>
        <w:tc>
          <w:tcPr>
            <w:tcW w:w="992" w:type="dxa"/>
            <w:vAlign w:val="center"/>
          </w:tcPr>
          <w:p w:rsidR="009E4FDF" w:rsidRPr="00BC4F27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9E4FDF" w:rsidRPr="00BC4F27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4500" w:type="dxa"/>
            <w:vAlign w:val="center"/>
          </w:tcPr>
          <w:p w:rsidR="009E4FDF" w:rsidRPr="00BC4F27" w:rsidRDefault="009E4FDF" w:rsidP="0084517A">
            <w:pPr>
              <w:ind w:right="39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Исправны.</w:t>
            </w:r>
          </w:p>
        </w:tc>
      </w:tr>
      <w:tr w:rsidR="009E4FDF" w:rsidRPr="00BC4F27" w:rsidTr="00FF7082">
        <w:trPr>
          <w:trHeight w:val="828"/>
        </w:trPr>
        <w:tc>
          <w:tcPr>
            <w:tcW w:w="675" w:type="dxa"/>
            <w:vAlign w:val="center"/>
          </w:tcPr>
          <w:p w:rsidR="009E4FDF" w:rsidRPr="00BC4F27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9E4FDF" w:rsidRPr="00BC4F27" w:rsidRDefault="009E4FDF" w:rsidP="0084517A">
            <w:pPr>
              <w:ind w:right="39" w:firstLine="59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А-27М</w:t>
            </w:r>
          </w:p>
        </w:tc>
        <w:tc>
          <w:tcPr>
            <w:tcW w:w="992" w:type="dxa"/>
            <w:vAlign w:val="center"/>
          </w:tcPr>
          <w:p w:rsidR="009E4FDF" w:rsidRPr="00BC4F27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9E4FDF" w:rsidRPr="00BC4F27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3</w:t>
            </w:r>
          </w:p>
        </w:tc>
        <w:tc>
          <w:tcPr>
            <w:tcW w:w="4500" w:type="dxa"/>
            <w:vAlign w:val="center"/>
          </w:tcPr>
          <w:p w:rsidR="009E4FDF" w:rsidRPr="00A74D28" w:rsidRDefault="009E4FDF" w:rsidP="0084517A">
            <w:pPr>
              <w:ind w:right="39"/>
              <w:rPr>
                <w:rFonts w:ascii="Times New Roman" w:hAnsi="Times New Roman"/>
                <w:lang w:val="ru-RU" w:eastAsia="ru-RU"/>
              </w:rPr>
            </w:pPr>
            <w:r w:rsidRPr="00A74D28">
              <w:rPr>
                <w:rFonts w:ascii="Times New Roman" w:hAnsi="Times New Roman"/>
                <w:lang w:val="ru-RU" w:eastAsia="ru-RU"/>
              </w:rPr>
              <w:t>1 – в аренде с последующим выкупом;</w:t>
            </w:r>
          </w:p>
          <w:p w:rsidR="009E4FDF" w:rsidRPr="00BC4F27" w:rsidRDefault="009E4FDF" w:rsidP="0084517A">
            <w:pPr>
              <w:ind w:right="39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2 – в собственности аэроклуба.</w:t>
            </w:r>
          </w:p>
        </w:tc>
      </w:tr>
      <w:tr w:rsidR="009E4FDF" w:rsidRPr="00EA33DB" w:rsidTr="00FF7082">
        <w:trPr>
          <w:trHeight w:val="585"/>
        </w:trPr>
        <w:tc>
          <w:tcPr>
            <w:tcW w:w="675" w:type="dxa"/>
            <w:vAlign w:val="center"/>
          </w:tcPr>
          <w:p w:rsidR="009E4FDF" w:rsidRPr="00BC4F27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1985" w:type="dxa"/>
            <w:vAlign w:val="center"/>
          </w:tcPr>
          <w:p w:rsidR="009E4FDF" w:rsidRPr="00BC4F27" w:rsidRDefault="009E4FDF" w:rsidP="0084517A">
            <w:pPr>
              <w:ind w:right="39" w:firstLine="59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Че-22 «Корвет»</w:t>
            </w:r>
          </w:p>
        </w:tc>
        <w:tc>
          <w:tcPr>
            <w:tcW w:w="992" w:type="dxa"/>
            <w:vAlign w:val="center"/>
          </w:tcPr>
          <w:p w:rsidR="009E4FDF" w:rsidRPr="00BC4F27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9E4FDF" w:rsidRPr="00BC4F27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</w:t>
            </w:r>
          </w:p>
        </w:tc>
        <w:tc>
          <w:tcPr>
            <w:tcW w:w="4500" w:type="dxa"/>
            <w:vAlign w:val="center"/>
          </w:tcPr>
          <w:p w:rsidR="009E4FDF" w:rsidRDefault="009E4FDF" w:rsidP="0084517A">
            <w:pPr>
              <w:ind w:right="39"/>
              <w:rPr>
                <w:rFonts w:ascii="Times New Roman" w:hAnsi="Times New Roman"/>
                <w:lang w:eastAsia="ru-RU"/>
              </w:rPr>
            </w:pPr>
            <w:r w:rsidRPr="00BC4F27">
              <w:rPr>
                <w:rFonts w:ascii="Times New Roman" w:hAnsi="Times New Roman"/>
                <w:lang w:val="ru-RU" w:eastAsia="ru-RU"/>
              </w:rPr>
              <w:t>П</w:t>
            </w:r>
            <w:r>
              <w:rPr>
                <w:rFonts w:ascii="Times New Roman" w:hAnsi="Times New Roman"/>
                <w:lang w:eastAsia="ru-RU"/>
              </w:rPr>
              <w:t>роходит процедуру регистрации.</w:t>
            </w:r>
          </w:p>
        </w:tc>
      </w:tr>
      <w:tr w:rsidR="009E4FDF" w:rsidRPr="00EA33DB" w:rsidTr="00FF7082">
        <w:trPr>
          <w:trHeight w:val="585"/>
        </w:trPr>
        <w:tc>
          <w:tcPr>
            <w:tcW w:w="675" w:type="dxa"/>
            <w:vAlign w:val="center"/>
          </w:tcPr>
          <w:p w:rsidR="009E4FDF" w:rsidRPr="004C3952" w:rsidRDefault="009E4FDF" w:rsidP="0084517A">
            <w:pPr>
              <w:ind w:right="39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7</w:t>
            </w:r>
          </w:p>
        </w:tc>
        <w:tc>
          <w:tcPr>
            <w:tcW w:w="1985" w:type="dxa"/>
            <w:vAlign w:val="center"/>
          </w:tcPr>
          <w:p w:rsidR="009E4FDF" w:rsidRPr="001E363E" w:rsidRDefault="009E4FDF" w:rsidP="0084517A">
            <w:pPr>
              <w:ind w:right="39" w:firstLine="59"/>
              <w:rPr>
                <w:rFonts w:ascii="Times New Roman" w:hAnsi="Times New Roman"/>
                <w:b/>
                <w:lang w:val="ru-RU" w:eastAsia="ru-RU"/>
              </w:rPr>
            </w:pPr>
            <w:r w:rsidRPr="001E363E">
              <w:rPr>
                <w:rFonts w:ascii="Times New Roman" w:hAnsi="Times New Roman"/>
                <w:b/>
                <w:lang w:val="ru-RU" w:eastAsia="ru-RU"/>
              </w:rPr>
              <w:t>Як-18Т</w:t>
            </w:r>
          </w:p>
        </w:tc>
        <w:tc>
          <w:tcPr>
            <w:tcW w:w="992" w:type="dxa"/>
            <w:vAlign w:val="center"/>
          </w:tcPr>
          <w:p w:rsidR="009E4FDF" w:rsidRPr="001E363E" w:rsidRDefault="009E4FDF" w:rsidP="0084517A">
            <w:pPr>
              <w:ind w:right="39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1E363E">
              <w:rPr>
                <w:rFonts w:ascii="Times New Roman" w:hAnsi="Times New Roman"/>
                <w:b/>
                <w:lang w:val="ru-RU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9E4FDF" w:rsidRPr="001E363E" w:rsidRDefault="009E4FDF" w:rsidP="0084517A">
            <w:pPr>
              <w:ind w:right="39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1E363E">
              <w:rPr>
                <w:rFonts w:ascii="Times New Roman" w:hAnsi="Times New Roman"/>
                <w:b/>
                <w:lang w:val="ru-RU" w:eastAsia="ru-RU"/>
              </w:rPr>
              <w:t>0</w:t>
            </w:r>
          </w:p>
        </w:tc>
        <w:tc>
          <w:tcPr>
            <w:tcW w:w="4500" w:type="dxa"/>
            <w:vAlign w:val="center"/>
          </w:tcPr>
          <w:p w:rsidR="009E4FDF" w:rsidRPr="001E363E" w:rsidRDefault="009E4FDF" w:rsidP="0084517A">
            <w:pPr>
              <w:ind w:right="39"/>
              <w:rPr>
                <w:rFonts w:ascii="Times New Roman" w:hAnsi="Times New Roman"/>
                <w:b/>
                <w:lang w:val="ru-RU" w:eastAsia="ru-RU"/>
              </w:rPr>
            </w:pPr>
            <w:r w:rsidRPr="001E363E">
              <w:rPr>
                <w:rFonts w:ascii="Times New Roman" w:hAnsi="Times New Roman"/>
                <w:b/>
                <w:lang w:val="ru-RU" w:eastAsia="ru-RU"/>
              </w:rPr>
              <w:t>Проходят процедуру регистрации.</w:t>
            </w:r>
          </w:p>
        </w:tc>
      </w:tr>
    </w:tbl>
    <w:p w:rsidR="009E4FDF" w:rsidRPr="00000A0B" w:rsidRDefault="009E4FDF" w:rsidP="00DA2542">
      <w:pPr>
        <w:rPr>
          <w:rFonts w:ascii="Times New Roman" w:hAnsi="Times New Roman"/>
          <w:color w:val="7030A0"/>
          <w:sz w:val="28"/>
          <w:szCs w:val="28"/>
          <w:lang w:eastAsia="ru-RU"/>
        </w:rPr>
      </w:pP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A74D28">
        <w:rPr>
          <w:rFonts w:ascii="Times New Roman" w:hAnsi="Times New Roman"/>
          <w:b/>
          <w:sz w:val="28"/>
          <w:szCs w:val="28"/>
          <w:lang w:val="ru-RU" w:eastAsia="ru-RU"/>
        </w:rPr>
        <w:t>Авиационная техника, зарегистрированная в реестре Росимущества: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 w:eastAsia="ru-RU"/>
        </w:rPr>
      </w:pPr>
    </w:p>
    <w:tbl>
      <w:tblPr>
        <w:tblW w:w="9498" w:type="dxa"/>
        <w:tblInd w:w="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3050"/>
        <w:gridCol w:w="2339"/>
        <w:gridCol w:w="1687"/>
        <w:gridCol w:w="1713"/>
      </w:tblGrid>
      <w:tr w:rsidR="009E4FDF" w:rsidRPr="00B40B2D" w:rsidTr="00FF7082">
        <w:tc>
          <w:tcPr>
            <w:tcW w:w="70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№</w:t>
            </w:r>
          </w:p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п/п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Тип воздушного судна</w:t>
            </w:r>
          </w:p>
        </w:tc>
        <w:tc>
          <w:tcPr>
            <w:tcW w:w="233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Регистрационный</w:t>
            </w:r>
          </w:p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номер</w:t>
            </w:r>
          </w:p>
        </w:tc>
        <w:tc>
          <w:tcPr>
            <w:tcW w:w="1687" w:type="dxa"/>
            <w:vAlign w:val="center"/>
          </w:tcPr>
          <w:p w:rsidR="009E4FDF" w:rsidRPr="00B40B2D" w:rsidRDefault="009E4FDF" w:rsidP="0084517A">
            <w:pPr>
              <w:ind w:hanging="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Заводской номер</w:t>
            </w:r>
          </w:p>
        </w:tc>
        <w:tc>
          <w:tcPr>
            <w:tcW w:w="1713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Реестровый номер</w:t>
            </w:r>
          </w:p>
        </w:tc>
      </w:tr>
      <w:tr w:rsidR="009E4FDF" w:rsidRPr="00B40B2D" w:rsidTr="00FF7082">
        <w:tc>
          <w:tcPr>
            <w:tcW w:w="70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Самолет АН-2ДТ</w:t>
            </w:r>
          </w:p>
        </w:tc>
        <w:tc>
          <w:tcPr>
            <w:tcW w:w="233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RF-00607</w:t>
            </w:r>
          </w:p>
        </w:tc>
        <w:tc>
          <w:tcPr>
            <w:tcW w:w="1687" w:type="dxa"/>
            <w:vAlign w:val="center"/>
          </w:tcPr>
          <w:p w:rsidR="009E4FDF" w:rsidRPr="00B40B2D" w:rsidRDefault="009E4FDF" w:rsidP="0084517A">
            <w:pPr>
              <w:ind w:hanging="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1Г2824</w:t>
            </w:r>
          </w:p>
        </w:tc>
        <w:tc>
          <w:tcPr>
            <w:tcW w:w="1713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В14630000043</w:t>
            </w:r>
          </w:p>
        </w:tc>
      </w:tr>
      <w:tr w:rsidR="009E4FDF" w:rsidRPr="00B40B2D" w:rsidTr="00FF7082">
        <w:tc>
          <w:tcPr>
            <w:tcW w:w="70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Самолет АН-2Т</w:t>
            </w:r>
          </w:p>
        </w:tc>
        <w:tc>
          <w:tcPr>
            <w:tcW w:w="233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RF-00388</w:t>
            </w:r>
          </w:p>
        </w:tc>
        <w:tc>
          <w:tcPr>
            <w:tcW w:w="1687" w:type="dxa"/>
            <w:vAlign w:val="center"/>
          </w:tcPr>
          <w:p w:rsidR="009E4FDF" w:rsidRPr="00B40B2D" w:rsidRDefault="009E4FDF" w:rsidP="0084517A">
            <w:pPr>
              <w:ind w:hanging="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1Г23754</w:t>
            </w:r>
          </w:p>
        </w:tc>
        <w:tc>
          <w:tcPr>
            <w:tcW w:w="1713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В14630000044</w:t>
            </w:r>
          </w:p>
        </w:tc>
      </w:tr>
      <w:tr w:rsidR="009E4FDF" w:rsidRPr="00B40B2D" w:rsidTr="00FF7082">
        <w:tc>
          <w:tcPr>
            <w:tcW w:w="70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Самолет ПЗЛ-104 В-35А</w:t>
            </w:r>
          </w:p>
        </w:tc>
        <w:tc>
          <w:tcPr>
            <w:tcW w:w="233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RF-00612</w:t>
            </w:r>
          </w:p>
        </w:tc>
        <w:tc>
          <w:tcPr>
            <w:tcW w:w="1687" w:type="dxa"/>
            <w:vAlign w:val="center"/>
          </w:tcPr>
          <w:p w:rsidR="009E4FDF" w:rsidRPr="00B40B2D" w:rsidRDefault="009E4FDF" w:rsidP="0084517A">
            <w:pPr>
              <w:ind w:hanging="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107341</w:t>
            </w:r>
          </w:p>
        </w:tc>
        <w:tc>
          <w:tcPr>
            <w:tcW w:w="1713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В14630000139</w:t>
            </w:r>
          </w:p>
        </w:tc>
      </w:tr>
      <w:tr w:rsidR="009E4FDF" w:rsidRPr="00B40B2D" w:rsidTr="00FF7082">
        <w:tc>
          <w:tcPr>
            <w:tcW w:w="70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Самолет ЯК-52</w:t>
            </w:r>
          </w:p>
        </w:tc>
        <w:tc>
          <w:tcPr>
            <w:tcW w:w="233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RF-00212</w:t>
            </w:r>
          </w:p>
        </w:tc>
        <w:tc>
          <w:tcPr>
            <w:tcW w:w="1687" w:type="dxa"/>
            <w:vAlign w:val="center"/>
          </w:tcPr>
          <w:p w:rsidR="009E4FDF" w:rsidRPr="00B40B2D" w:rsidRDefault="009E4FDF" w:rsidP="0084517A">
            <w:pPr>
              <w:ind w:hanging="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844511</w:t>
            </w:r>
          </w:p>
        </w:tc>
        <w:tc>
          <w:tcPr>
            <w:tcW w:w="1713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В14630000047</w:t>
            </w:r>
          </w:p>
        </w:tc>
      </w:tr>
      <w:tr w:rsidR="009E4FDF" w:rsidRPr="00B40B2D" w:rsidTr="00FF7082">
        <w:trPr>
          <w:trHeight w:val="370"/>
        </w:trPr>
        <w:tc>
          <w:tcPr>
            <w:tcW w:w="70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Самолет ЯК-52</w:t>
            </w:r>
          </w:p>
        </w:tc>
        <w:tc>
          <w:tcPr>
            <w:tcW w:w="233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RF-01044</w:t>
            </w:r>
          </w:p>
        </w:tc>
        <w:tc>
          <w:tcPr>
            <w:tcW w:w="1687" w:type="dxa"/>
            <w:vAlign w:val="center"/>
          </w:tcPr>
          <w:p w:rsidR="009E4FDF" w:rsidRPr="00B40B2D" w:rsidRDefault="009E4FDF" w:rsidP="0084517A">
            <w:pPr>
              <w:ind w:hanging="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878111</w:t>
            </w:r>
          </w:p>
        </w:tc>
        <w:tc>
          <w:tcPr>
            <w:tcW w:w="1713" w:type="dxa"/>
            <w:vAlign w:val="center"/>
          </w:tcPr>
          <w:p w:rsidR="009E4FDF" w:rsidRPr="00B40B2D" w:rsidRDefault="009E4FDF" w:rsidP="0084517A">
            <w:pPr>
              <w:jc w:val="center"/>
            </w:pPr>
            <w:r w:rsidRPr="00B40B2D">
              <w:rPr>
                <w:rFonts w:ascii="Times New Roman" w:hAnsi="Times New Roman"/>
                <w:lang w:eastAsia="ru-RU"/>
              </w:rPr>
              <w:t>В14630000048</w:t>
            </w:r>
          </w:p>
        </w:tc>
      </w:tr>
      <w:tr w:rsidR="009E4FDF" w:rsidRPr="00B40B2D" w:rsidTr="00FF7082">
        <w:tc>
          <w:tcPr>
            <w:tcW w:w="70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Самолет ЯК-52</w:t>
            </w:r>
          </w:p>
        </w:tc>
        <w:tc>
          <w:tcPr>
            <w:tcW w:w="233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RF-00982</w:t>
            </w:r>
          </w:p>
        </w:tc>
        <w:tc>
          <w:tcPr>
            <w:tcW w:w="1687" w:type="dxa"/>
            <w:vAlign w:val="center"/>
          </w:tcPr>
          <w:p w:rsidR="009E4FDF" w:rsidRPr="00B40B2D" w:rsidRDefault="009E4FDF" w:rsidP="0084517A">
            <w:pPr>
              <w:ind w:hanging="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899814</w:t>
            </w:r>
          </w:p>
        </w:tc>
        <w:tc>
          <w:tcPr>
            <w:tcW w:w="1713" w:type="dxa"/>
            <w:vAlign w:val="center"/>
          </w:tcPr>
          <w:p w:rsidR="009E4FDF" w:rsidRPr="00B40B2D" w:rsidRDefault="009E4FDF" w:rsidP="0084517A">
            <w:pPr>
              <w:jc w:val="center"/>
            </w:pPr>
            <w:r w:rsidRPr="00B40B2D">
              <w:rPr>
                <w:rFonts w:ascii="Times New Roman" w:hAnsi="Times New Roman"/>
                <w:lang w:eastAsia="ru-RU"/>
              </w:rPr>
              <w:t>В14630000046</w:t>
            </w:r>
          </w:p>
        </w:tc>
      </w:tr>
      <w:tr w:rsidR="009E4FDF" w:rsidRPr="00B40B2D" w:rsidTr="00FF7082">
        <w:tc>
          <w:tcPr>
            <w:tcW w:w="70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Самолет ЯК-52</w:t>
            </w:r>
          </w:p>
        </w:tc>
        <w:tc>
          <w:tcPr>
            <w:tcW w:w="233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RF-00261</w:t>
            </w:r>
          </w:p>
        </w:tc>
        <w:tc>
          <w:tcPr>
            <w:tcW w:w="1687" w:type="dxa"/>
            <w:vAlign w:val="center"/>
          </w:tcPr>
          <w:p w:rsidR="009E4FDF" w:rsidRPr="00B40B2D" w:rsidRDefault="009E4FDF" w:rsidP="0084517A">
            <w:pPr>
              <w:ind w:hanging="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8910213</w:t>
            </w:r>
          </w:p>
        </w:tc>
        <w:tc>
          <w:tcPr>
            <w:tcW w:w="1713" w:type="dxa"/>
            <w:vAlign w:val="center"/>
          </w:tcPr>
          <w:p w:rsidR="009E4FDF" w:rsidRPr="00B40B2D" w:rsidRDefault="009E4FDF" w:rsidP="0084517A">
            <w:pPr>
              <w:jc w:val="center"/>
            </w:pPr>
            <w:r w:rsidRPr="00B40B2D">
              <w:rPr>
                <w:rFonts w:ascii="Times New Roman" w:hAnsi="Times New Roman"/>
                <w:lang w:eastAsia="ru-RU"/>
              </w:rPr>
              <w:t>В14630000118</w:t>
            </w:r>
          </w:p>
        </w:tc>
      </w:tr>
      <w:tr w:rsidR="009E4FDF" w:rsidRPr="00B40B2D" w:rsidTr="00FF7082">
        <w:trPr>
          <w:trHeight w:val="255"/>
        </w:trPr>
        <w:tc>
          <w:tcPr>
            <w:tcW w:w="709" w:type="dxa"/>
            <w:vAlign w:val="center"/>
          </w:tcPr>
          <w:p w:rsidR="009E4FDF" w:rsidRPr="00862402" w:rsidRDefault="009E4FDF" w:rsidP="0084517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3050" w:type="dxa"/>
            <w:vAlign w:val="center"/>
          </w:tcPr>
          <w:p w:rsidR="009E4FDF" w:rsidRPr="00862402" w:rsidRDefault="009E4FDF" w:rsidP="0084517A">
            <w:pPr>
              <w:ind w:firstLine="46"/>
              <w:rPr>
                <w:rFonts w:ascii="Times New Roman" w:hAnsi="Times New Roman"/>
                <w:lang w:val="ru-RU"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Самолет ЯК-52</w:t>
            </w:r>
          </w:p>
        </w:tc>
        <w:tc>
          <w:tcPr>
            <w:tcW w:w="2339" w:type="dxa"/>
            <w:vAlign w:val="center"/>
          </w:tcPr>
          <w:p w:rsidR="009E4FDF" w:rsidRPr="00862402" w:rsidRDefault="009E4FDF" w:rsidP="0084517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RF-00318</w:t>
            </w:r>
          </w:p>
        </w:tc>
        <w:tc>
          <w:tcPr>
            <w:tcW w:w="1687" w:type="dxa"/>
            <w:vAlign w:val="center"/>
          </w:tcPr>
          <w:p w:rsidR="009E4FDF" w:rsidRPr="00862402" w:rsidRDefault="009E4FDF" w:rsidP="0084517A">
            <w:pPr>
              <w:ind w:hanging="9"/>
              <w:jc w:val="center"/>
              <w:rPr>
                <w:rFonts w:ascii="Times New Roman" w:hAnsi="Times New Roman"/>
                <w:lang w:val="ru-RU"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9010908</w:t>
            </w:r>
          </w:p>
        </w:tc>
        <w:tc>
          <w:tcPr>
            <w:tcW w:w="1713" w:type="dxa"/>
            <w:vAlign w:val="center"/>
          </w:tcPr>
          <w:p w:rsidR="009E4FDF" w:rsidRPr="00862402" w:rsidRDefault="009E4FDF" w:rsidP="0084517A">
            <w:pPr>
              <w:jc w:val="center"/>
              <w:rPr>
                <w:lang w:val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В14630000129</w:t>
            </w:r>
          </w:p>
        </w:tc>
      </w:tr>
      <w:tr w:rsidR="009E4FDF" w:rsidRPr="00B40B2D" w:rsidTr="00FF7082">
        <w:trPr>
          <w:trHeight w:val="406"/>
        </w:trPr>
        <w:tc>
          <w:tcPr>
            <w:tcW w:w="709" w:type="dxa"/>
            <w:vAlign w:val="center"/>
          </w:tcPr>
          <w:p w:rsidR="009E4FDF" w:rsidRPr="00862402" w:rsidRDefault="009E4FDF" w:rsidP="0084517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9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Самолет ЯК-52</w:t>
            </w:r>
          </w:p>
        </w:tc>
        <w:tc>
          <w:tcPr>
            <w:tcW w:w="2339" w:type="dxa"/>
            <w:vAlign w:val="center"/>
          </w:tcPr>
          <w:p w:rsidR="009E4FDF" w:rsidRPr="0084517A" w:rsidRDefault="009E4FDF" w:rsidP="0084517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-</w:t>
            </w:r>
          </w:p>
        </w:tc>
        <w:tc>
          <w:tcPr>
            <w:tcW w:w="1687" w:type="dxa"/>
            <w:vAlign w:val="center"/>
          </w:tcPr>
          <w:p w:rsidR="009E4FDF" w:rsidRPr="00862402" w:rsidRDefault="009E4FDF" w:rsidP="0084517A">
            <w:pPr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 xml:space="preserve">    9010614</w:t>
            </w:r>
          </w:p>
        </w:tc>
        <w:tc>
          <w:tcPr>
            <w:tcW w:w="1713" w:type="dxa"/>
            <w:vAlign w:val="center"/>
          </w:tcPr>
          <w:p w:rsidR="009E4FDF" w:rsidRDefault="009E4FDF" w:rsidP="0084517A">
            <w:pPr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П14460000016</w:t>
            </w:r>
          </w:p>
          <w:p w:rsidR="009E4FDF" w:rsidRPr="00B40B2D" w:rsidRDefault="009E4FDF" w:rsidP="0084517A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E4FDF" w:rsidRPr="00B40B2D" w:rsidTr="00FF7082">
        <w:tc>
          <w:tcPr>
            <w:tcW w:w="709" w:type="dxa"/>
            <w:vAlign w:val="center"/>
          </w:tcPr>
          <w:p w:rsidR="009E4FDF" w:rsidRPr="00862402" w:rsidRDefault="009E4FDF" w:rsidP="0084517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Вертолет Ми-2У</w:t>
            </w:r>
          </w:p>
        </w:tc>
        <w:tc>
          <w:tcPr>
            <w:tcW w:w="233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B40B2D">
              <w:rPr>
                <w:rFonts w:ascii="Times New Roman" w:hAnsi="Times New Roman"/>
                <w:lang w:eastAsia="ru-RU"/>
              </w:rPr>
              <w:t>RF-00592</w:t>
            </w:r>
          </w:p>
        </w:tc>
        <w:tc>
          <w:tcPr>
            <w:tcW w:w="1687" w:type="dxa"/>
            <w:vAlign w:val="center"/>
          </w:tcPr>
          <w:p w:rsidR="009E4FDF" w:rsidRPr="00B40B2D" w:rsidRDefault="009E4FDF" w:rsidP="0084517A">
            <w:pPr>
              <w:ind w:hanging="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549543016</w:t>
            </w:r>
          </w:p>
        </w:tc>
        <w:tc>
          <w:tcPr>
            <w:tcW w:w="1713" w:type="dxa"/>
            <w:vAlign w:val="center"/>
          </w:tcPr>
          <w:p w:rsidR="009E4FDF" w:rsidRPr="00B40B2D" w:rsidRDefault="009E4FDF" w:rsidP="0084517A">
            <w:pPr>
              <w:jc w:val="center"/>
            </w:pPr>
            <w:r w:rsidRPr="00B40B2D">
              <w:rPr>
                <w:rFonts w:ascii="Times New Roman" w:hAnsi="Times New Roman"/>
                <w:lang w:eastAsia="ru-RU"/>
              </w:rPr>
              <w:t>В14630000045</w:t>
            </w:r>
          </w:p>
        </w:tc>
      </w:tr>
      <w:tr w:rsidR="009E4FDF" w:rsidRPr="00B40B2D" w:rsidTr="00FF7082">
        <w:tc>
          <w:tcPr>
            <w:tcW w:w="709" w:type="dxa"/>
            <w:vAlign w:val="center"/>
          </w:tcPr>
          <w:p w:rsidR="009E4FDF" w:rsidRPr="00862402" w:rsidRDefault="009E4FDF" w:rsidP="0084517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val="ru-RU" w:eastAsia="ru-RU"/>
              </w:rPr>
              <w:t>1</w:t>
            </w:r>
          </w:p>
        </w:tc>
        <w:tc>
          <w:tcPr>
            <w:tcW w:w="3050" w:type="dxa"/>
            <w:vAlign w:val="center"/>
          </w:tcPr>
          <w:p w:rsidR="009E4FDF" w:rsidRPr="00B40B2D" w:rsidRDefault="009E4FDF" w:rsidP="0084517A">
            <w:pPr>
              <w:ind w:firstLine="46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Вертолет Ми-2У</w:t>
            </w:r>
          </w:p>
        </w:tc>
        <w:tc>
          <w:tcPr>
            <w:tcW w:w="2339" w:type="dxa"/>
            <w:vAlign w:val="center"/>
          </w:tcPr>
          <w:p w:rsidR="009E4FDF" w:rsidRPr="00B40B2D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B40B2D">
              <w:rPr>
                <w:rFonts w:ascii="Times New Roman" w:hAnsi="Times New Roman"/>
                <w:lang w:eastAsia="ru-RU"/>
              </w:rPr>
              <w:t>RF-14005</w:t>
            </w:r>
          </w:p>
        </w:tc>
        <w:tc>
          <w:tcPr>
            <w:tcW w:w="1687" w:type="dxa"/>
            <w:vAlign w:val="center"/>
          </w:tcPr>
          <w:p w:rsidR="009E4FDF" w:rsidRPr="00B40B2D" w:rsidRDefault="009E4FDF" w:rsidP="0084517A">
            <w:pPr>
              <w:ind w:hanging="9"/>
              <w:jc w:val="center"/>
              <w:rPr>
                <w:rFonts w:ascii="Times New Roman" w:hAnsi="Times New Roman"/>
                <w:lang w:eastAsia="ru-RU"/>
              </w:rPr>
            </w:pPr>
            <w:r w:rsidRPr="00B40B2D">
              <w:rPr>
                <w:rFonts w:ascii="Times New Roman" w:hAnsi="Times New Roman"/>
                <w:lang w:eastAsia="ru-RU"/>
              </w:rPr>
              <w:t>549638026</w:t>
            </w:r>
          </w:p>
        </w:tc>
        <w:tc>
          <w:tcPr>
            <w:tcW w:w="1713" w:type="dxa"/>
            <w:vAlign w:val="center"/>
          </w:tcPr>
          <w:p w:rsidR="009E4FDF" w:rsidRPr="00B40B2D" w:rsidRDefault="009E4FDF" w:rsidP="0084517A">
            <w:pPr>
              <w:jc w:val="center"/>
            </w:pPr>
            <w:r w:rsidRPr="00B40B2D">
              <w:rPr>
                <w:rFonts w:ascii="Times New Roman" w:hAnsi="Times New Roman"/>
                <w:lang w:eastAsia="ru-RU"/>
              </w:rPr>
              <w:t>В14630000138</w:t>
            </w:r>
          </w:p>
        </w:tc>
      </w:tr>
    </w:tbl>
    <w:p w:rsidR="009E4FDF" w:rsidRPr="002113B9" w:rsidRDefault="009E4FDF" w:rsidP="00DA2542">
      <w:pPr>
        <w:rPr>
          <w:rFonts w:ascii="Times New Roman" w:hAnsi="Times New Roman"/>
          <w:b/>
          <w:sz w:val="28"/>
          <w:szCs w:val="28"/>
        </w:rPr>
      </w:pP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b/>
          <w:sz w:val="28"/>
          <w:szCs w:val="28"/>
          <w:lang w:val="ru-RU"/>
        </w:rPr>
        <w:t>2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самолета Ан – 2Т, </w:t>
      </w:r>
      <w:r>
        <w:rPr>
          <w:rFonts w:ascii="Times New Roman" w:hAnsi="Times New Roman"/>
          <w:b/>
          <w:sz w:val="28"/>
          <w:szCs w:val="28"/>
          <w:lang w:val="ru-RU"/>
        </w:rPr>
        <w:t>6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самолетов Як – 52, 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2 </w:t>
      </w:r>
      <w:r w:rsidRPr="00A74D28">
        <w:rPr>
          <w:rFonts w:ascii="Times New Roman" w:hAnsi="Times New Roman"/>
          <w:sz w:val="28"/>
          <w:szCs w:val="28"/>
          <w:lang w:val="ru-RU"/>
        </w:rPr>
        <w:t>вертолета Ми – 2У находятся в Федеральной собственности и зарегистрированы в Государственном Реестре государственных ВС, остальные находятся в собственности аэроклуба, заре</w:t>
      </w:r>
      <w:r>
        <w:rPr>
          <w:rFonts w:ascii="Times New Roman" w:hAnsi="Times New Roman"/>
          <w:sz w:val="28"/>
          <w:szCs w:val="28"/>
          <w:lang w:val="ru-RU"/>
        </w:rPr>
        <w:t>гистрированы в Государственном р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еестре  гражданских ВС. 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Кроме того, аэроклуб располагает 2-мя  безмоторными СЛА, 1-ой буксировочной лебедкой. </w:t>
      </w:r>
    </w:p>
    <w:p w:rsidR="009E4FDF" w:rsidRPr="00F6061B" w:rsidRDefault="009E4FDF" w:rsidP="00F6061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6061B">
        <w:rPr>
          <w:rFonts w:ascii="Times New Roman" w:hAnsi="Times New Roman" w:cs="Times New Roman"/>
          <w:sz w:val="28"/>
          <w:szCs w:val="28"/>
        </w:rPr>
        <w:t>Исправность</w:t>
      </w:r>
      <w:r w:rsidRPr="00F606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61B">
        <w:rPr>
          <w:rFonts w:ascii="Times New Roman" w:hAnsi="Times New Roman" w:cs="Times New Roman"/>
          <w:sz w:val="28"/>
          <w:szCs w:val="28"/>
        </w:rPr>
        <w:t xml:space="preserve"> АТ </w:t>
      </w:r>
      <w:r w:rsidRPr="00F606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61B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F606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61B">
        <w:rPr>
          <w:rFonts w:ascii="Times New Roman" w:hAnsi="Times New Roman" w:cs="Times New Roman"/>
          <w:b/>
          <w:sz w:val="28"/>
          <w:szCs w:val="28"/>
        </w:rPr>
        <w:t xml:space="preserve">69%. </w:t>
      </w:r>
    </w:p>
    <w:p w:rsidR="009E4FDF" w:rsidRPr="00F6061B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</w:p>
    <w:p w:rsidR="009E4FDF" w:rsidRPr="00F6061B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  <w:sectPr w:rsidR="009E4FDF" w:rsidRPr="00F6061B" w:rsidSect="004D574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E4FDF" w:rsidRDefault="009E4FDF" w:rsidP="00DA2542">
      <w:pPr>
        <w:pStyle w:val="msonormalcxspmiddlecxspmiddle"/>
        <w:spacing w:before="0" w:beforeAutospacing="0" w:after="0" w:afterAutospacing="0"/>
        <w:ind w:left="-180" w:right="-496"/>
        <w:contextualSpacing/>
        <w:rPr>
          <w:b/>
          <w:sz w:val="28"/>
          <w:szCs w:val="28"/>
        </w:rPr>
      </w:pPr>
    </w:p>
    <w:p w:rsidR="009E4FDF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  <w:r w:rsidRPr="00C2481C">
        <w:rPr>
          <w:b/>
          <w:noProof/>
          <w:sz w:val="28"/>
          <w:szCs w:val="28"/>
        </w:rPr>
        <w:pict>
          <v:shape id="_x0000_i1026" type="#_x0000_t75" style="width:722.25pt;height:501.75pt;visibility:visible">
            <v:imagedata r:id="rId6" o:title=""/>
          </v:shape>
        </w:pict>
      </w:r>
    </w:p>
    <w:p w:rsidR="009E4FDF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  <w:sectPr w:rsidR="009E4FDF" w:rsidSect="0084517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E4FDF" w:rsidRPr="00F913B6" w:rsidRDefault="009E4FDF" w:rsidP="00DA2542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i/>
          <w:sz w:val="28"/>
          <w:szCs w:val="28"/>
          <w:lang w:val="ru-RU"/>
        </w:rPr>
        <w:t>Приложение к форме 25/ВВС</w:t>
      </w:r>
    </w:p>
    <w:p w:rsidR="009E4FDF" w:rsidRPr="00F913B6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Пояснительная записка </w:t>
      </w:r>
    </w:p>
    <w:p w:rsidR="009E4FDF" w:rsidRPr="00F913B6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 состоянию авиационной техники  </w:t>
      </w:r>
    </w:p>
    <w:p w:rsidR="009E4FDF" w:rsidRPr="00F913B6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b/>
          <w:sz w:val="28"/>
          <w:szCs w:val="28"/>
          <w:lang w:val="ru-RU"/>
        </w:rPr>
        <w:t>Самарского областного аэроклуба ДОСААФ России</w:t>
      </w:r>
    </w:p>
    <w:p w:rsidR="009E4FDF" w:rsidRPr="00F913B6" w:rsidRDefault="009E4FDF" w:rsidP="00DA254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E4FDF" w:rsidRPr="00F913B6" w:rsidRDefault="009E4FDF" w:rsidP="00DA25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1. Вертолет Ми-2У, заводской № 549543016, остаток  назначенного межремонтного ресурса 257 час., межремонтный срок службы вышел в 2001 году. Ежегодный расход на продление  составляет 160 тыс. руб.  Требует капитального ремонта. Стоимость капитального ремонта 10 млн. руб. </w:t>
      </w:r>
    </w:p>
    <w:p w:rsidR="009E4FDF" w:rsidRPr="00F913B6" w:rsidRDefault="009E4FDF" w:rsidP="00DA25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2. Вертолет Ми-2У, заводской № 549638026, остаток  назначенного межремонтного ресурса 632 час.,  межремонтный срок службы вышел в 2013 году. Проводится ежегодное продление межремонтного срока службы. Ежегодный расход на продление  составляет 160 тыс. руб.  Требует капитального ремонта. Стоимость капитального ремонта 10 млн. руб. </w:t>
      </w:r>
    </w:p>
    <w:p w:rsidR="009E4FDF" w:rsidRPr="00F913B6" w:rsidRDefault="009E4FDF" w:rsidP="00DA25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ab/>
        <w:t>3. Самолет Ан-2ДТ, заводской № 1Г2824, требует списания ввиду длительной эксплуатации – более 53 лет и хранения на открытой площадке.</w:t>
      </w:r>
    </w:p>
    <w:p w:rsidR="009E4FDF" w:rsidRPr="00F913B6" w:rsidRDefault="009E4FDF" w:rsidP="00DA25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4.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913B6">
        <w:rPr>
          <w:rFonts w:ascii="Times New Roman" w:hAnsi="Times New Roman" w:cs="Times New Roman"/>
          <w:sz w:val="28"/>
          <w:szCs w:val="28"/>
          <w:lang w:val="ru-RU"/>
        </w:rPr>
        <w:t>Самолет Ан-2Т, заводской № 1Г23754, находится на ремонте  в ШАРЗ с 26 октября 2016 года. Стоимость капитального ремонта 3,0 млн. руб.</w:t>
      </w:r>
    </w:p>
    <w:p w:rsidR="009E4FDF" w:rsidRPr="00F913B6" w:rsidRDefault="009E4FDF" w:rsidP="00DA25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ab/>
        <w:t>5. Самолет Як-52, заводской № 844511, назначен</w:t>
      </w:r>
      <w:r>
        <w:rPr>
          <w:rFonts w:ascii="Times New Roman" w:hAnsi="Times New Roman" w:cs="Times New Roman"/>
          <w:sz w:val="28"/>
          <w:szCs w:val="28"/>
          <w:lang w:val="ru-RU"/>
        </w:rPr>
        <w:t>ный ресурс после продления до 32 лет истек в июне 2016 года. Проводится процедура</w:t>
      </w:r>
      <w:r w:rsidRPr="00F913B6">
        <w:rPr>
          <w:rFonts w:ascii="Times New Roman" w:hAnsi="Times New Roman" w:cs="Times New Roman"/>
          <w:sz w:val="28"/>
          <w:szCs w:val="28"/>
          <w:lang w:val="ru-RU"/>
        </w:rPr>
        <w:t xml:space="preserve"> продления назначенного ресурса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ОКБ им.Яковлева</w:t>
      </w:r>
      <w:r w:rsidRPr="00F913B6">
        <w:rPr>
          <w:rFonts w:ascii="Times New Roman" w:hAnsi="Times New Roman" w:cs="Times New Roman"/>
          <w:sz w:val="28"/>
          <w:szCs w:val="28"/>
          <w:lang w:val="ru-RU"/>
        </w:rPr>
        <w:t>. Ежегодный расход на про</w:t>
      </w:r>
      <w:r>
        <w:rPr>
          <w:rFonts w:ascii="Times New Roman" w:hAnsi="Times New Roman" w:cs="Times New Roman"/>
          <w:sz w:val="28"/>
          <w:szCs w:val="28"/>
          <w:lang w:val="ru-RU"/>
        </w:rPr>
        <w:t>дление  составляет 150 тыс. руб.</w:t>
      </w:r>
    </w:p>
    <w:p w:rsidR="009E4FDF" w:rsidRPr="00F913B6" w:rsidRDefault="009E4FDF" w:rsidP="00DA25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ab/>
        <w:t>6. Самолет Як-52, заводской № 878111, межремонтный ресурс и срок службы вышел в 2012 году. Требует капитального ремонта и продления назначенного  срока службы.  Стоимость капитального ремонта 3,0 млн. руб.</w:t>
      </w:r>
    </w:p>
    <w:p w:rsidR="009E4FDF" w:rsidRPr="00F913B6" w:rsidRDefault="009E4FDF" w:rsidP="00DA25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7.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913B6">
        <w:rPr>
          <w:rFonts w:ascii="Times New Roman" w:hAnsi="Times New Roman" w:cs="Times New Roman"/>
          <w:sz w:val="28"/>
          <w:szCs w:val="28"/>
          <w:lang w:val="ru-RU"/>
        </w:rPr>
        <w:t>Самолет Як-52, заводской № 899814, требует списания после катастрофы в 2015 году.</w:t>
      </w:r>
    </w:p>
    <w:p w:rsidR="009E4FDF" w:rsidRPr="00F913B6" w:rsidRDefault="009E4FDF" w:rsidP="00DA25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8.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913B6">
        <w:rPr>
          <w:rFonts w:ascii="Times New Roman" w:hAnsi="Times New Roman" w:cs="Times New Roman"/>
          <w:sz w:val="28"/>
          <w:szCs w:val="28"/>
          <w:lang w:val="ru-RU"/>
        </w:rPr>
        <w:t>Самолет Як-52, заводской № 8910213, остаток межремонтного  ресурса 31 час  и срока службы 1 мес. Требует капитального ремонта. Стоимость капитального ремонта 3,0 млн. руб.</w:t>
      </w:r>
    </w:p>
    <w:p w:rsidR="009E4FDF" w:rsidRPr="00F913B6" w:rsidRDefault="009E4FDF" w:rsidP="00DA25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ab/>
        <w:t xml:space="preserve">9.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913B6">
        <w:rPr>
          <w:rFonts w:ascii="Times New Roman" w:hAnsi="Times New Roman" w:cs="Times New Roman"/>
          <w:sz w:val="28"/>
          <w:szCs w:val="28"/>
          <w:lang w:val="ru-RU"/>
        </w:rPr>
        <w:t xml:space="preserve">Самолет Як-52, заводской № 9010908, остаток межремонтного  ресурса 149 час. </w:t>
      </w:r>
    </w:p>
    <w:p w:rsidR="009E4FDF" w:rsidRPr="00F913B6" w:rsidRDefault="009E4FDF" w:rsidP="00DA25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ab/>
        <w:t>Дополнительно Распоряжением Председателя ДОСААФ России  передан Самарскому областному аэроклубу самолет Як-52, заводской № 9010614, находящийся на Шахтинском АРЗ (для капитального ремонта). Стоимость капитального ремонта 3,0 млн. руб.</w:t>
      </w:r>
    </w:p>
    <w:p w:rsidR="009E4FDF" w:rsidRPr="003D5357" w:rsidRDefault="009E4FDF" w:rsidP="00DA254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13B6">
        <w:rPr>
          <w:rFonts w:ascii="Times New Roman" w:hAnsi="Times New Roman" w:cs="Times New Roman"/>
          <w:sz w:val="28"/>
          <w:szCs w:val="28"/>
          <w:lang w:val="ru-RU"/>
        </w:rPr>
        <w:t xml:space="preserve">ИТОГО: для восстановления ресурса АТ на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F913B6">
        <w:rPr>
          <w:rFonts w:ascii="Times New Roman" w:hAnsi="Times New Roman" w:cs="Times New Roman"/>
          <w:sz w:val="28"/>
          <w:szCs w:val="28"/>
          <w:lang w:val="ru-RU"/>
        </w:rPr>
        <w:t>1.1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F913B6">
        <w:rPr>
          <w:rFonts w:ascii="Times New Roman" w:hAnsi="Times New Roman" w:cs="Times New Roman"/>
          <w:sz w:val="28"/>
          <w:szCs w:val="28"/>
          <w:lang w:val="ru-RU"/>
        </w:rPr>
        <w:t>.2016 г. требуется 32,5 млн. руб.</w:t>
      </w:r>
    </w:p>
    <w:p w:rsidR="009E4FDF" w:rsidRPr="003D5357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</w:p>
    <w:p w:rsidR="009E4FDF" w:rsidRPr="003D5357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</w:p>
    <w:p w:rsidR="009E4FDF" w:rsidRPr="003D5357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</w:p>
    <w:p w:rsidR="009E4FDF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</w:p>
    <w:p w:rsidR="009E4FDF" w:rsidRPr="003D5357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3. </w:t>
      </w:r>
      <w:r w:rsidRPr="00A74D28">
        <w:rPr>
          <w:rFonts w:ascii="Times New Roman" w:hAnsi="Times New Roman"/>
          <w:b/>
          <w:sz w:val="28"/>
          <w:szCs w:val="28"/>
          <w:lang w:val="ru-RU" w:eastAsia="ru-RU"/>
        </w:rPr>
        <w:t>Парашютно-десантное имущество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.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2881"/>
        <w:gridCol w:w="1330"/>
        <w:gridCol w:w="1338"/>
        <w:gridCol w:w="1221"/>
        <w:gridCol w:w="1699"/>
      </w:tblGrid>
      <w:tr w:rsidR="009E4FDF" w:rsidRPr="00AB59C4" w:rsidTr="00322DB0">
        <w:trPr>
          <w:trHeight w:val="397"/>
        </w:trPr>
        <w:tc>
          <w:tcPr>
            <w:tcW w:w="653" w:type="dxa"/>
            <w:vMerge w:val="restart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№</w:t>
            </w:r>
          </w:p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п/п</w:t>
            </w:r>
          </w:p>
        </w:tc>
        <w:tc>
          <w:tcPr>
            <w:tcW w:w="2881" w:type="dxa"/>
            <w:vMerge w:val="restart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Наименование</w:t>
            </w:r>
          </w:p>
        </w:tc>
        <w:tc>
          <w:tcPr>
            <w:tcW w:w="5588" w:type="dxa"/>
            <w:gridSpan w:val="4"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ИМУЩЕСТВО</w:t>
            </w:r>
          </w:p>
        </w:tc>
      </w:tr>
      <w:tr w:rsidR="009E4FDF" w:rsidRPr="00AB59C4" w:rsidTr="00322DB0">
        <w:trPr>
          <w:trHeight w:val="149"/>
        </w:trPr>
        <w:tc>
          <w:tcPr>
            <w:tcW w:w="653" w:type="dxa"/>
            <w:vMerge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881" w:type="dxa"/>
            <w:vMerge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Един.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Измерен.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Числится</w:t>
            </w:r>
          </w:p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всего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в наличии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Примечание</w:t>
            </w:r>
          </w:p>
        </w:tc>
      </w:tr>
      <w:tr w:rsidR="009E4FDF" w:rsidRPr="00AB59C4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1.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Парашют «Хит-252»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К - т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5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5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 xml:space="preserve"> </w:t>
            </w: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Парашют Д-1-5У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 – т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5 учеб</w:t>
            </w:r>
            <w:r w:rsidRPr="00322DB0">
              <w:rPr>
                <w:rFonts w:ascii="Times New Roman" w:hAnsi="Times New Roman"/>
                <w:lang w:val="ru-RU" w:eastAsia="ru-RU"/>
              </w:rPr>
              <w:t>н</w:t>
            </w:r>
            <w:r w:rsidRPr="00322DB0"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3.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Парашют С-4У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 – т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4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4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4.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Парашют «Мальва-24»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5.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Парашют П1-У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6.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Парашют УТ-15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К-  т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7.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Парашют "Юниор"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 - т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10 учеб</w:t>
            </w:r>
            <w:r w:rsidRPr="00322DB0">
              <w:rPr>
                <w:rFonts w:ascii="Times New Roman" w:hAnsi="Times New Roman"/>
                <w:lang w:val="ru-RU" w:eastAsia="ru-RU"/>
              </w:rPr>
              <w:t>н</w:t>
            </w:r>
            <w:r w:rsidRPr="00322DB0"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8.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Парашют Д-6 серии 4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 - т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9.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Парашют Д-6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 -т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36 учеб</w:t>
            </w:r>
            <w:r w:rsidRPr="00322DB0">
              <w:rPr>
                <w:rFonts w:ascii="Times New Roman" w:hAnsi="Times New Roman"/>
                <w:lang w:val="ru-RU" w:eastAsia="ru-RU"/>
              </w:rPr>
              <w:t>н</w:t>
            </w:r>
            <w:r w:rsidRPr="00322DB0"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</w:t>
            </w:r>
            <w:r w:rsidRPr="00322DB0">
              <w:rPr>
                <w:rFonts w:ascii="Times New Roman" w:hAnsi="Times New Roman"/>
                <w:lang w:val="ru-RU" w:eastAsia="ru-RU"/>
              </w:rPr>
              <w:t>0</w:t>
            </w:r>
            <w:r w:rsidRPr="00322DB0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Парашют З-5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 - т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34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34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1</w:t>
            </w:r>
            <w:r w:rsidRPr="00322DB0">
              <w:rPr>
                <w:rFonts w:ascii="Times New Roman" w:hAnsi="Times New Roman"/>
                <w:lang w:val="ru-RU" w:eastAsia="ru-RU"/>
              </w:rPr>
              <w:t>1</w:t>
            </w:r>
            <w:r w:rsidRPr="00322DB0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Парашют ПТЛ-72 (д/летч.)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 - т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E4FDF" w:rsidRPr="005601D2" w:rsidTr="00322DB0">
        <w:tc>
          <w:tcPr>
            <w:tcW w:w="653" w:type="dxa"/>
          </w:tcPr>
          <w:p w:rsidR="009E4FDF" w:rsidRPr="00322DB0" w:rsidRDefault="009E4FDF" w:rsidP="00322DB0">
            <w:pPr>
              <w:ind w:left="-131" w:firstLine="131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12</w:t>
            </w:r>
          </w:p>
        </w:tc>
        <w:tc>
          <w:tcPr>
            <w:tcW w:w="2881" w:type="dxa"/>
            <w:vAlign w:val="bottom"/>
          </w:tcPr>
          <w:p w:rsidR="009E4FDF" w:rsidRPr="00322DB0" w:rsidRDefault="009E4FDF" w:rsidP="00322DB0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Парашют Д-10</w:t>
            </w:r>
          </w:p>
        </w:tc>
        <w:tc>
          <w:tcPr>
            <w:tcW w:w="133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2DB0">
              <w:rPr>
                <w:rFonts w:ascii="Times New Roman" w:hAnsi="Times New Roman"/>
                <w:lang w:eastAsia="ru-RU"/>
              </w:rPr>
              <w:t>К - т</w:t>
            </w:r>
          </w:p>
        </w:tc>
        <w:tc>
          <w:tcPr>
            <w:tcW w:w="1338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20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lang w:val="ru-RU" w:eastAsia="ru-RU"/>
              </w:rPr>
            </w:pPr>
            <w:r w:rsidRPr="00322DB0">
              <w:rPr>
                <w:rFonts w:ascii="Times New Roman" w:hAnsi="Times New Roman"/>
                <w:lang w:val="ru-RU" w:eastAsia="ru-RU"/>
              </w:rPr>
              <w:t>20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E4FDF" w:rsidRPr="005601D2" w:rsidTr="00322DB0">
        <w:tc>
          <w:tcPr>
            <w:tcW w:w="6202" w:type="dxa"/>
            <w:gridSpan w:val="4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22DB0">
              <w:rPr>
                <w:rFonts w:ascii="Times New Roman" w:hAnsi="Times New Roman"/>
                <w:b/>
                <w:lang w:eastAsia="ru-RU"/>
              </w:rPr>
              <w:t xml:space="preserve">              Итого:</w:t>
            </w:r>
          </w:p>
        </w:tc>
        <w:tc>
          <w:tcPr>
            <w:tcW w:w="1221" w:type="dxa"/>
          </w:tcPr>
          <w:p w:rsidR="009E4FDF" w:rsidRPr="00322DB0" w:rsidRDefault="009E4FDF" w:rsidP="00322DB0">
            <w:pPr>
              <w:ind w:firstLine="3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322DB0">
              <w:rPr>
                <w:rFonts w:ascii="Times New Roman" w:hAnsi="Times New Roman"/>
                <w:b/>
                <w:lang w:val="ru-RU" w:eastAsia="ru-RU"/>
              </w:rPr>
              <w:t>141</w:t>
            </w:r>
          </w:p>
        </w:tc>
        <w:tc>
          <w:tcPr>
            <w:tcW w:w="1699" w:type="dxa"/>
          </w:tcPr>
          <w:p w:rsidR="009E4FDF" w:rsidRPr="00322DB0" w:rsidRDefault="009E4FDF" w:rsidP="00322DB0">
            <w:pPr>
              <w:ind w:firstLine="35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9E4FDF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4. Учебная база аэроклуба.</w:t>
      </w:r>
    </w:p>
    <w:p w:rsidR="009E4FDF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9E4FDF" w:rsidRPr="004A2B5A" w:rsidTr="0084517A">
        <w:tc>
          <w:tcPr>
            <w:tcW w:w="9571" w:type="dxa"/>
            <w:gridSpan w:val="2"/>
          </w:tcPr>
          <w:p w:rsidR="009E4FDF" w:rsidRPr="00D00F5C" w:rsidRDefault="009E4FDF" w:rsidP="0084517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9E4FDF" w:rsidRPr="009417B3" w:rsidRDefault="009E4FDF" w:rsidP="0084517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417B3">
              <w:rPr>
                <w:rFonts w:ascii="Times New Roman" w:hAnsi="Times New Roman"/>
                <w:b/>
                <w:lang w:val="ru-RU"/>
              </w:rPr>
              <w:t>Сведения об имущественном комплексе организации</w:t>
            </w: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  <w:p w:rsidR="009E4FDF" w:rsidRPr="009417B3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E4FDF" w:rsidRPr="005E2686" w:rsidTr="0084517A">
        <w:tc>
          <w:tcPr>
            <w:tcW w:w="4785" w:type="dxa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1. Количество зданий, сооружений,</w:t>
            </w:r>
          </w:p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 xml:space="preserve">в том числе: </w:t>
            </w:r>
          </w:p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- в собственности организации,</w:t>
            </w:r>
          </w:p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- на праве безвозмездного пользования от МО РФ.</w:t>
            </w:r>
          </w:p>
        </w:tc>
        <w:tc>
          <w:tcPr>
            <w:tcW w:w="4786" w:type="dxa"/>
          </w:tcPr>
          <w:p w:rsidR="009E4FDF" w:rsidRPr="00F70B6B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F70B6B">
              <w:rPr>
                <w:rFonts w:ascii="Times New Roman" w:hAnsi="Times New Roman"/>
              </w:rPr>
              <w:t>24</w:t>
            </w:r>
          </w:p>
          <w:p w:rsidR="009E4FDF" w:rsidRPr="00F70B6B" w:rsidRDefault="009E4FDF" w:rsidP="0084517A">
            <w:pPr>
              <w:jc w:val="center"/>
              <w:rPr>
                <w:rFonts w:ascii="Times New Roman" w:hAnsi="Times New Roman"/>
              </w:rPr>
            </w:pPr>
          </w:p>
          <w:p w:rsidR="009E4FDF" w:rsidRPr="00F70B6B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F70B6B">
              <w:rPr>
                <w:rFonts w:ascii="Times New Roman" w:hAnsi="Times New Roman"/>
              </w:rPr>
              <w:t>-</w:t>
            </w:r>
          </w:p>
          <w:p w:rsidR="009E4FDF" w:rsidRPr="00F70B6B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F70B6B">
              <w:rPr>
                <w:rFonts w:ascii="Times New Roman" w:hAnsi="Times New Roman"/>
              </w:rPr>
              <w:t>24</w:t>
            </w:r>
          </w:p>
        </w:tc>
      </w:tr>
      <w:tr w:rsidR="009E4FDF" w:rsidRPr="005E2686" w:rsidTr="0084517A">
        <w:tc>
          <w:tcPr>
            <w:tcW w:w="4785" w:type="dxa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2. Количество автотранспортных средств, в том числе:</w:t>
            </w:r>
          </w:p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- специальной техники,</w:t>
            </w:r>
          </w:p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- техники общего назначения.</w:t>
            </w:r>
          </w:p>
        </w:tc>
        <w:tc>
          <w:tcPr>
            <w:tcW w:w="4786" w:type="dxa"/>
          </w:tcPr>
          <w:p w:rsidR="009E4FDF" w:rsidRPr="00F70B6B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F70B6B">
              <w:rPr>
                <w:rFonts w:ascii="Times New Roman" w:hAnsi="Times New Roman"/>
              </w:rPr>
              <w:t>20</w:t>
            </w:r>
          </w:p>
          <w:p w:rsidR="009E4FDF" w:rsidRPr="00F70B6B" w:rsidRDefault="009E4FDF" w:rsidP="0084517A">
            <w:pPr>
              <w:jc w:val="center"/>
              <w:rPr>
                <w:rFonts w:ascii="Times New Roman" w:hAnsi="Times New Roman"/>
              </w:rPr>
            </w:pPr>
          </w:p>
          <w:p w:rsidR="009E4FDF" w:rsidRPr="00F70B6B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F70B6B">
              <w:rPr>
                <w:rFonts w:ascii="Times New Roman" w:hAnsi="Times New Roman"/>
              </w:rPr>
              <w:t>7</w:t>
            </w:r>
          </w:p>
          <w:p w:rsidR="009E4FDF" w:rsidRPr="00F70B6B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F70B6B">
              <w:rPr>
                <w:rFonts w:ascii="Times New Roman" w:hAnsi="Times New Roman"/>
              </w:rPr>
              <w:t>13</w:t>
            </w:r>
          </w:p>
        </w:tc>
      </w:tr>
      <w:tr w:rsidR="009E4FDF" w:rsidRPr="005E2686" w:rsidTr="0084517A">
        <w:tc>
          <w:tcPr>
            <w:tcW w:w="4785" w:type="dxa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3. Количество летательных аппаратов, двигателей и другого авиационного оборудования и имущества.</w:t>
            </w:r>
          </w:p>
        </w:tc>
        <w:tc>
          <w:tcPr>
            <w:tcW w:w="4786" w:type="dxa"/>
          </w:tcPr>
          <w:p w:rsidR="009E4FDF" w:rsidRPr="00351194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 w:rsidRPr="00F70B6B">
              <w:rPr>
                <w:rFonts w:ascii="Times New Roman" w:hAnsi="Times New Roman"/>
              </w:rPr>
              <w:t>ВС – 1</w:t>
            </w:r>
            <w:r>
              <w:rPr>
                <w:rFonts w:ascii="Times New Roman" w:hAnsi="Times New Roman"/>
                <w:lang w:val="ru-RU"/>
              </w:rPr>
              <w:t>5</w:t>
            </w:r>
          </w:p>
          <w:p w:rsidR="009E4FDF" w:rsidRPr="00351194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 w:rsidRPr="00F70B6B">
              <w:rPr>
                <w:rFonts w:ascii="Times New Roman" w:hAnsi="Times New Roman"/>
              </w:rPr>
              <w:t>Двигателей - 1</w:t>
            </w:r>
            <w:r>
              <w:rPr>
                <w:rFonts w:ascii="Times New Roman" w:hAnsi="Times New Roman"/>
                <w:lang w:val="ru-RU"/>
              </w:rPr>
              <w:t>8</w:t>
            </w:r>
          </w:p>
        </w:tc>
      </w:tr>
      <w:tr w:rsidR="009E4FDF" w:rsidRPr="005E2686" w:rsidTr="0084517A">
        <w:tc>
          <w:tcPr>
            <w:tcW w:w="4785" w:type="dxa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4. Наличие морских судов, различного оборудования, причалов и др.</w:t>
            </w:r>
          </w:p>
        </w:tc>
        <w:tc>
          <w:tcPr>
            <w:tcW w:w="4786" w:type="dxa"/>
          </w:tcPr>
          <w:p w:rsidR="009E4FDF" w:rsidRPr="00F70B6B" w:rsidRDefault="009E4FDF" w:rsidP="0084517A">
            <w:pPr>
              <w:ind w:hanging="105"/>
              <w:jc w:val="center"/>
              <w:rPr>
                <w:rFonts w:ascii="Times New Roman" w:hAnsi="Times New Roman"/>
              </w:rPr>
            </w:pPr>
            <w:r w:rsidRPr="00F70B6B">
              <w:rPr>
                <w:rFonts w:ascii="Times New Roman" w:hAnsi="Times New Roman"/>
              </w:rPr>
              <w:t>-</w:t>
            </w:r>
          </w:p>
        </w:tc>
      </w:tr>
      <w:tr w:rsidR="009E4FDF" w:rsidRPr="005E2686" w:rsidTr="0084517A">
        <w:tc>
          <w:tcPr>
            <w:tcW w:w="4785" w:type="dxa"/>
          </w:tcPr>
          <w:p w:rsidR="009E4FDF" w:rsidRPr="00F70B6B" w:rsidRDefault="009E4FDF" w:rsidP="0084517A">
            <w:pPr>
              <w:rPr>
                <w:rFonts w:ascii="Times New Roman" w:hAnsi="Times New Roman"/>
              </w:rPr>
            </w:pPr>
            <w:r w:rsidRPr="00F70B6B">
              <w:rPr>
                <w:rFonts w:ascii="Times New Roman" w:hAnsi="Times New Roman"/>
              </w:rPr>
              <w:t>5. Количество пневматического оружия (винтовок).</w:t>
            </w:r>
          </w:p>
        </w:tc>
        <w:tc>
          <w:tcPr>
            <w:tcW w:w="4786" w:type="dxa"/>
          </w:tcPr>
          <w:p w:rsidR="009E4FDF" w:rsidRPr="00F70B6B" w:rsidRDefault="009E4FDF" w:rsidP="0084517A">
            <w:pPr>
              <w:jc w:val="center"/>
              <w:rPr>
                <w:rFonts w:ascii="Times New Roman" w:hAnsi="Times New Roman"/>
              </w:rPr>
            </w:pPr>
            <w:r w:rsidRPr="00F70B6B">
              <w:rPr>
                <w:rFonts w:ascii="Times New Roman" w:hAnsi="Times New Roman"/>
              </w:rPr>
              <w:t>6</w:t>
            </w:r>
          </w:p>
        </w:tc>
      </w:tr>
      <w:tr w:rsidR="009E4FDF" w:rsidRPr="004A2B5A" w:rsidTr="0084517A">
        <w:tc>
          <w:tcPr>
            <w:tcW w:w="4785" w:type="dxa"/>
          </w:tcPr>
          <w:p w:rsidR="009E4FDF" w:rsidRPr="00D00F5C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6. Другие виды объектов недвижимости, имущества и оборудования не поименованного в сведениях.</w:t>
            </w:r>
          </w:p>
        </w:tc>
        <w:tc>
          <w:tcPr>
            <w:tcW w:w="4786" w:type="dxa"/>
          </w:tcPr>
          <w:p w:rsidR="009E4FDF" w:rsidRPr="00D00F5C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8 земельных участков,</w:t>
            </w:r>
          </w:p>
          <w:p w:rsidR="009E4FDF" w:rsidRPr="00D00F5C" w:rsidRDefault="009E4FDF" w:rsidP="0084517A">
            <w:pPr>
              <w:jc w:val="center"/>
              <w:rPr>
                <w:rFonts w:ascii="Times New Roman" w:hAnsi="Times New Roman"/>
                <w:lang w:val="ru-RU"/>
              </w:rPr>
            </w:pPr>
            <w:r w:rsidRPr="00D00F5C">
              <w:rPr>
                <w:rFonts w:ascii="Times New Roman" w:hAnsi="Times New Roman"/>
                <w:lang w:val="ru-RU"/>
              </w:rPr>
              <w:t>общая площадь 111 га.</w:t>
            </w:r>
          </w:p>
        </w:tc>
      </w:tr>
    </w:tbl>
    <w:p w:rsidR="009E4FDF" w:rsidRPr="00D00F5C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9417B3" w:rsidRDefault="009E4FDF" w:rsidP="009417B3">
      <w:pPr>
        <w:pStyle w:val="ListParagraph"/>
        <w:ind w:left="1290"/>
        <w:rPr>
          <w:rFonts w:ascii="Times New Roman" w:hAnsi="Times New Roman" w:cs="Times New Roman"/>
          <w:b/>
          <w:sz w:val="28"/>
          <w:szCs w:val="28"/>
        </w:rPr>
      </w:pPr>
      <w:r w:rsidRPr="00D641C7">
        <w:rPr>
          <w:rFonts w:ascii="Times New Roman" w:hAnsi="Times New Roman" w:cs="Times New Roman"/>
          <w:b/>
          <w:sz w:val="28"/>
          <w:szCs w:val="28"/>
        </w:rPr>
        <w:t>В городе Самара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641C7">
        <w:rPr>
          <w:rFonts w:ascii="Times New Roman" w:hAnsi="Times New Roman" w:cs="Times New Roman"/>
          <w:b/>
          <w:sz w:val="28"/>
          <w:szCs w:val="28"/>
        </w:rPr>
        <w:t xml:space="preserve"> пос. Смышляевка</w:t>
      </w:r>
      <w:r>
        <w:rPr>
          <w:rFonts w:ascii="Times New Roman" w:hAnsi="Times New Roman" w:cs="Times New Roman"/>
          <w:b/>
          <w:sz w:val="28"/>
          <w:szCs w:val="28"/>
        </w:rPr>
        <w:t>,  Аэропорт-2:</w:t>
      </w:r>
    </w:p>
    <w:p w:rsidR="009E4FDF" w:rsidRPr="00316D2B" w:rsidRDefault="009E4FDF" w:rsidP="00DA25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641C7">
        <w:rPr>
          <w:rFonts w:ascii="Times New Roman" w:hAnsi="Times New Roman" w:cs="Times New Roman"/>
          <w:bCs/>
          <w:sz w:val="28"/>
          <w:szCs w:val="28"/>
        </w:rPr>
        <w:t xml:space="preserve">здание 70 м. кв., где оборудована авиамодельная лаборатория, учебные классы для занятий авиамодельной секции. </w:t>
      </w:r>
      <w:r>
        <w:rPr>
          <w:rFonts w:ascii="Times New Roman" w:hAnsi="Times New Roman" w:cs="Times New Roman"/>
          <w:bCs/>
          <w:sz w:val="28"/>
          <w:szCs w:val="28"/>
        </w:rPr>
        <w:t>Лаборатория оснащена современными станками с программным управлением.</w:t>
      </w:r>
    </w:p>
    <w:p w:rsidR="009E4FDF" w:rsidRPr="00AB59C4" w:rsidRDefault="009E4FDF" w:rsidP="00DA2542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E4FDF" w:rsidRPr="00AB59C4" w:rsidRDefault="009E4FDF" w:rsidP="00DA2542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E4FDF" w:rsidRDefault="009E4FDF" w:rsidP="00DA2542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D641C7">
        <w:rPr>
          <w:rFonts w:ascii="Times New Roman" w:hAnsi="Times New Roman" w:cs="Times New Roman"/>
          <w:b/>
          <w:bCs/>
          <w:sz w:val="28"/>
          <w:szCs w:val="28"/>
        </w:rPr>
        <w:t>В служебной зоне</w:t>
      </w:r>
      <w:r w:rsidRPr="00D641C7">
        <w:rPr>
          <w:rFonts w:ascii="Times New Roman" w:hAnsi="Times New Roman" w:cs="Times New Roman"/>
          <w:sz w:val="28"/>
          <w:szCs w:val="28"/>
        </w:rPr>
        <w:t xml:space="preserve"> </w:t>
      </w:r>
      <w:r w:rsidRPr="00D641C7">
        <w:rPr>
          <w:rFonts w:ascii="Times New Roman" w:hAnsi="Times New Roman" w:cs="Times New Roman"/>
          <w:b/>
          <w:sz w:val="28"/>
          <w:szCs w:val="28"/>
        </w:rPr>
        <w:t>аэродрома «Бобровка»:</w:t>
      </w:r>
    </w:p>
    <w:p w:rsidR="009E4FDF" w:rsidRPr="00D641C7" w:rsidRDefault="009E4FDF" w:rsidP="00DA2542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E4FDF" w:rsidRPr="00D641C7" w:rsidRDefault="009E4FDF" w:rsidP="00DA25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41C7">
        <w:rPr>
          <w:rFonts w:ascii="Times New Roman" w:hAnsi="Times New Roman" w:cs="Times New Roman"/>
          <w:sz w:val="28"/>
          <w:szCs w:val="28"/>
        </w:rPr>
        <w:t>два 2-х этажных жилых корпуса  для размещения</w:t>
      </w:r>
      <w:r>
        <w:rPr>
          <w:rFonts w:ascii="Times New Roman" w:hAnsi="Times New Roman" w:cs="Times New Roman"/>
          <w:sz w:val="28"/>
          <w:szCs w:val="28"/>
        </w:rPr>
        <w:t xml:space="preserve"> переменного состава емкостью 30</w:t>
      </w:r>
      <w:r w:rsidRPr="00D641C7">
        <w:rPr>
          <w:rFonts w:ascii="Times New Roman" w:hAnsi="Times New Roman" w:cs="Times New Roman"/>
          <w:sz w:val="28"/>
          <w:szCs w:val="28"/>
        </w:rPr>
        <w:t>0 человек;</w:t>
      </w:r>
    </w:p>
    <w:p w:rsidR="009E4FDF" w:rsidRPr="00D641C7" w:rsidRDefault="009E4FDF" w:rsidP="00DA25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41C7">
        <w:rPr>
          <w:rFonts w:ascii="Times New Roman" w:hAnsi="Times New Roman" w:cs="Times New Roman"/>
          <w:sz w:val="28"/>
          <w:szCs w:val="28"/>
        </w:rPr>
        <w:t xml:space="preserve">спортивный городок - оборудован гимнастическими снарядами, футбольным полем, волейбольной площадкой;  </w:t>
      </w:r>
    </w:p>
    <w:p w:rsidR="009E4FDF" w:rsidRPr="00D641C7" w:rsidRDefault="009E4FDF" w:rsidP="00DA25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41C7">
        <w:rPr>
          <w:rFonts w:ascii="Times New Roman" w:hAnsi="Times New Roman" w:cs="Times New Roman"/>
          <w:sz w:val="28"/>
          <w:szCs w:val="28"/>
        </w:rPr>
        <w:t>летно-техническая столовая на 300 мест;</w:t>
      </w:r>
    </w:p>
    <w:p w:rsidR="009E4FDF" w:rsidRPr="00D641C7" w:rsidRDefault="009E4FDF" w:rsidP="00DA25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41C7">
        <w:rPr>
          <w:rFonts w:ascii="Times New Roman" w:hAnsi="Times New Roman" w:cs="Times New Roman"/>
          <w:sz w:val="28"/>
          <w:szCs w:val="28"/>
        </w:rPr>
        <w:t>штаб с методическим классом и классом планирования;</w:t>
      </w:r>
    </w:p>
    <w:p w:rsidR="009E4FDF" w:rsidRPr="00D641C7" w:rsidRDefault="009E4FDF" w:rsidP="00DA25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41C7">
        <w:rPr>
          <w:rFonts w:ascii="Times New Roman" w:hAnsi="Times New Roman" w:cs="Times New Roman"/>
          <w:sz w:val="28"/>
          <w:szCs w:val="28"/>
        </w:rPr>
        <w:t>медицинский пункт;</w:t>
      </w:r>
    </w:p>
    <w:p w:rsidR="009E4FDF" w:rsidRPr="00D641C7" w:rsidRDefault="009E4FDF" w:rsidP="00DA25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41C7">
        <w:rPr>
          <w:rFonts w:ascii="Times New Roman" w:hAnsi="Times New Roman" w:cs="Times New Roman"/>
          <w:sz w:val="28"/>
          <w:szCs w:val="28"/>
        </w:rPr>
        <w:t>хозяйственные постройки, столярная мастерская;</w:t>
      </w:r>
    </w:p>
    <w:p w:rsidR="009E4FDF" w:rsidRPr="00D641C7" w:rsidRDefault="009E4FDF" w:rsidP="00DA254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41C7">
        <w:rPr>
          <w:rFonts w:ascii="Times New Roman" w:hAnsi="Times New Roman" w:cs="Times New Roman"/>
          <w:sz w:val="28"/>
          <w:szCs w:val="28"/>
        </w:rPr>
        <w:t>гостиница на 30 мест.</w:t>
      </w: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641C7">
        <w:rPr>
          <w:rFonts w:ascii="Times New Roman" w:hAnsi="Times New Roman"/>
          <w:b/>
          <w:sz w:val="28"/>
          <w:szCs w:val="28"/>
        </w:rPr>
        <w:t>Учебный корпус.</w:t>
      </w: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D641C7" w:rsidRDefault="009E4FDF" w:rsidP="00DA2542">
      <w:pPr>
        <w:jc w:val="center"/>
        <w:rPr>
          <w:rFonts w:ascii="Times New Roman" w:hAnsi="Times New Roman"/>
          <w:b/>
          <w:sz w:val="28"/>
          <w:szCs w:val="28"/>
        </w:rPr>
      </w:pPr>
      <w:r w:rsidRPr="00D641C7">
        <w:rPr>
          <w:rFonts w:ascii="Times New Roman" w:hAnsi="Times New Roman"/>
          <w:b/>
          <w:sz w:val="28"/>
          <w:szCs w:val="28"/>
        </w:rPr>
        <w:t>Классы:</w:t>
      </w:r>
    </w:p>
    <w:p w:rsidR="009E4FDF" w:rsidRPr="00D641C7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641C7">
        <w:rPr>
          <w:rFonts w:ascii="Times New Roman" w:hAnsi="Times New Roman"/>
          <w:sz w:val="28"/>
          <w:szCs w:val="28"/>
        </w:rPr>
        <w:t>учительская комната;</w:t>
      </w:r>
    </w:p>
    <w:p w:rsidR="009E4FDF" w:rsidRPr="00D641C7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641C7">
        <w:rPr>
          <w:rFonts w:ascii="Times New Roman" w:hAnsi="Times New Roman"/>
          <w:sz w:val="28"/>
          <w:szCs w:val="28"/>
        </w:rPr>
        <w:t>библиотека;</w:t>
      </w:r>
    </w:p>
    <w:p w:rsidR="009E4FDF" w:rsidRPr="00351194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классы авиационной техники (Як-52, А-27, Ми-2</w:t>
      </w:r>
      <w:r>
        <w:rPr>
          <w:rFonts w:ascii="Times New Roman" w:hAnsi="Times New Roman"/>
          <w:sz w:val="28"/>
          <w:szCs w:val="28"/>
          <w:lang w:val="ru-RU"/>
        </w:rPr>
        <w:t>, Вильга, Корвет, Ан-2</w:t>
      </w:r>
      <w:r w:rsidRPr="00D00F5C">
        <w:rPr>
          <w:rFonts w:ascii="Times New Roman" w:hAnsi="Times New Roman"/>
          <w:sz w:val="28"/>
          <w:szCs w:val="28"/>
          <w:lang w:val="ru-RU"/>
        </w:rPr>
        <w:t>);</w:t>
      </w:r>
    </w:p>
    <w:p w:rsidR="009E4FDF" w:rsidRPr="00D641C7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641C7">
        <w:rPr>
          <w:rFonts w:ascii="Times New Roman" w:hAnsi="Times New Roman"/>
          <w:sz w:val="28"/>
          <w:szCs w:val="28"/>
        </w:rPr>
        <w:t xml:space="preserve">связи и РТО; </w:t>
      </w:r>
    </w:p>
    <w:p w:rsidR="009E4FDF" w:rsidRPr="00D641C7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641C7">
        <w:rPr>
          <w:rFonts w:ascii="Times New Roman" w:hAnsi="Times New Roman"/>
          <w:sz w:val="28"/>
          <w:szCs w:val="28"/>
        </w:rPr>
        <w:t>штурманский;</w:t>
      </w:r>
    </w:p>
    <w:p w:rsidR="009E4FDF" w:rsidRPr="00D641C7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641C7">
        <w:rPr>
          <w:rFonts w:ascii="Times New Roman" w:hAnsi="Times New Roman"/>
          <w:sz w:val="28"/>
          <w:szCs w:val="28"/>
        </w:rPr>
        <w:t>подготовки ГРП;</w:t>
      </w:r>
    </w:p>
    <w:p w:rsidR="009E4FDF" w:rsidRPr="00D00F5C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подготовки к полетам по типам ВС;</w:t>
      </w:r>
    </w:p>
    <w:p w:rsidR="009E4FDF" w:rsidRPr="00D641C7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641C7">
        <w:rPr>
          <w:rFonts w:ascii="Times New Roman" w:hAnsi="Times New Roman"/>
          <w:sz w:val="28"/>
          <w:szCs w:val="28"/>
        </w:rPr>
        <w:t>объективного контроля;</w:t>
      </w:r>
    </w:p>
    <w:p w:rsidR="009E4FDF" w:rsidRPr="00D641C7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641C7">
        <w:rPr>
          <w:rFonts w:ascii="Times New Roman" w:hAnsi="Times New Roman"/>
          <w:sz w:val="28"/>
          <w:szCs w:val="28"/>
        </w:rPr>
        <w:t>подготовки водителей;</w:t>
      </w:r>
    </w:p>
    <w:p w:rsidR="009E4FDF" w:rsidRPr="00D00F5C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первоначальной военной подготовки и ОБЖ;</w:t>
      </w:r>
    </w:p>
    <w:p w:rsidR="009E4FDF" w:rsidRPr="00D641C7" w:rsidRDefault="009E4FDF" w:rsidP="00DA25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641C7">
        <w:rPr>
          <w:rFonts w:ascii="Times New Roman" w:hAnsi="Times New Roman"/>
          <w:sz w:val="28"/>
          <w:szCs w:val="28"/>
        </w:rPr>
        <w:t>технических средств обучения;</w:t>
      </w:r>
    </w:p>
    <w:p w:rsidR="009E4FDF" w:rsidRPr="00D00F5C" w:rsidRDefault="009E4FDF" w:rsidP="00DA2542">
      <w:pPr>
        <w:ind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 xml:space="preserve">      Классы оборудованы схемами, макетами, плакатами, разработанными в аэроклубе и изготовленными с применением современных материалов. Имеются технические средства обучения: компьютерный класс, интерактивные доски, проекторы, видеотехника, авиационные стимуляторы, кабина пилотажного тренажера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D00F5C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Имеется электронный тир.</w:t>
      </w:r>
      <w:r w:rsidRPr="00D00F5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</w:t>
      </w:r>
    </w:p>
    <w:p w:rsidR="009E4FDF" w:rsidRPr="00D00F5C" w:rsidRDefault="009E4FDF" w:rsidP="00FF708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 xml:space="preserve">Все объекты аэроклуба оборудованы системами видеонаблюдения, охранной и пожарной сигнализациями, соответствуют требованиям СанПин.                                                                                                                                                                         </w:t>
      </w:r>
    </w:p>
    <w:p w:rsidR="009E4FDF" w:rsidRPr="00DA2542" w:rsidRDefault="009E4FDF" w:rsidP="00DA2542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DA2542" w:rsidRDefault="009E4FDF" w:rsidP="00DA2542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DA2542" w:rsidRDefault="009E4FDF" w:rsidP="00DA2542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DA2542" w:rsidRDefault="009E4FDF" w:rsidP="00DA2542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DA2542" w:rsidRDefault="009E4FDF" w:rsidP="00DA2542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DA2542" w:rsidRDefault="009E4FDF" w:rsidP="00DA2542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DA2542" w:rsidRDefault="009E4FDF" w:rsidP="00DA2542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DA2542" w:rsidRDefault="009E4FDF" w:rsidP="00DA2542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DA2542" w:rsidRDefault="009E4FDF" w:rsidP="00DA2542">
      <w:pPr>
        <w:ind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Default="009E4FDF" w:rsidP="00DA2542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A74D28" w:rsidRDefault="009E4FDF" w:rsidP="00DA2542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D00F5C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>. Средства наземного обеспечения полетов.</w:t>
      </w:r>
    </w:p>
    <w:p w:rsidR="009E4FDF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E5D34">
        <w:rPr>
          <w:rFonts w:ascii="Times New Roman" w:hAnsi="Times New Roman" w:cs="Times New Roman"/>
          <w:b/>
          <w:sz w:val="28"/>
          <w:szCs w:val="28"/>
          <w:lang w:val="ru-RU"/>
        </w:rPr>
        <w:t>Состояние автомобильной техники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9E4FDF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4FDF" w:rsidRPr="00A74D28" w:rsidRDefault="009E4FDF" w:rsidP="00DA2542">
      <w:pPr>
        <w:jc w:val="center"/>
        <w:rPr>
          <w:lang w:val="ru-RU"/>
        </w:rPr>
      </w:pPr>
    </w:p>
    <w:tbl>
      <w:tblPr>
        <w:tblW w:w="9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0"/>
        <w:gridCol w:w="1568"/>
        <w:gridCol w:w="1060"/>
        <w:gridCol w:w="747"/>
        <w:gridCol w:w="621"/>
        <w:gridCol w:w="693"/>
        <w:gridCol w:w="675"/>
        <w:gridCol w:w="598"/>
      </w:tblGrid>
      <w:tr w:rsidR="009E4FDF" w:rsidRPr="00717C9F" w:rsidTr="0084517A">
        <w:tc>
          <w:tcPr>
            <w:tcW w:w="3060" w:type="dxa"/>
            <w:vMerge w:val="restart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Наименование</w:t>
            </w:r>
          </w:p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техники</w:t>
            </w:r>
          </w:p>
        </w:tc>
        <w:tc>
          <w:tcPr>
            <w:tcW w:w="1568" w:type="dxa"/>
            <w:vMerge w:val="restart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Код по НВТ МО</w:t>
            </w:r>
          </w:p>
        </w:tc>
        <w:tc>
          <w:tcPr>
            <w:tcW w:w="4394" w:type="dxa"/>
            <w:gridSpan w:val="6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 xml:space="preserve">Состоит на </w:t>
            </w:r>
            <w:r>
              <w:rPr>
                <w:rFonts w:ascii="Times New Roman" w:hAnsi="Times New Roman" w:cs="Times New Roman"/>
                <w:lang w:val="ru-RU" w:eastAsia="ru-RU"/>
              </w:rPr>
              <w:t>3</w:t>
            </w:r>
            <w:r w:rsidRPr="00717C9F">
              <w:rPr>
                <w:rFonts w:ascii="Times New Roman" w:hAnsi="Times New Roman" w:cs="Times New Roman"/>
                <w:lang w:val="ru-RU" w:eastAsia="ru-RU"/>
              </w:rPr>
              <w:t>1.</w:t>
            </w:r>
            <w:r>
              <w:rPr>
                <w:rFonts w:ascii="Times New Roman" w:hAnsi="Times New Roman" w:cs="Times New Roman"/>
                <w:lang w:val="ru-RU" w:eastAsia="ru-RU"/>
              </w:rPr>
              <w:t>12</w:t>
            </w:r>
            <w:r w:rsidRPr="00717C9F">
              <w:rPr>
                <w:rFonts w:ascii="Times New Roman" w:hAnsi="Times New Roman" w:cs="Times New Roman"/>
                <w:lang w:val="ru-RU" w:eastAsia="ru-RU"/>
              </w:rPr>
              <w:t>.201</w:t>
            </w:r>
            <w:r>
              <w:rPr>
                <w:rFonts w:ascii="Times New Roman" w:hAnsi="Times New Roman" w:cs="Times New Roman"/>
                <w:lang w:val="ru-RU" w:eastAsia="ru-RU"/>
              </w:rPr>
              <w:t>6 года</w:t>
            </w:r>
          </w:p>
        </w:tc>
      </w:tr>
      <w:tr w:rsidR="009E4FDF" w:rsidRPr="004A2B5A" w:rsidTr="0084517A">
        <w:tc>
          <w:tcPr>
            <w:tcW w:w="3060" w:type="dxa"/>
            <w:vMerge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568" w:type="dxa"/>
            <w:vMerge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  <w:vMerge w:val="restart"/>
          </w:tcPr>
          <w:p w:rsidR="009E4FD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Полож</w:t>
            </w:r>
          </w:p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по штатами табелям</w:t>
            </w:r>
          </w:p>
        </w:tc>
        <w:tc>
          <w:tcPr>
            <w:tcW w:w="3334" w:type="dxa"/>
            <w:gridSpan w:val="5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 xml:space="preserve">          В т.ч. по категориям</w:t>
            </w:r>
          </w:p>
        </w:tc>
      </w:tr>
      <w:tr w:rsidR="009E4FDF" w:rsidRPr="00717C9F" w:rsidTr="0084517A">
        <w:tc>
          <w:tcPr>
            <w:tcW w:w="3060" w:type="dxa"/>
            <w:vMerge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568" w:type="dxa"/>
            <w:vMerge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  <w:vMerge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747" w:type="dxa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Год</w:t>
            </w:r>
          </w:p>
        </w:tc>
        <w:tc>
          <w:tcPr>
            <w:tcW w:w="621" w:type="dxa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693" w:type="dxa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675" w:type="dxa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598" w:type="dxa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5</w:t>
            </w: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1.    Автомобильная техника общего назначения</w:t>
            </w: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76434A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76434A">
              <w:rPr>
                <w:rFonts w:ascii="Times New Roman" w:hAnsi="Times New Roman" w:cs="Times New Roman"/>
                <w:b/>
                <w:lang w:val="ru-RU" w:eastAsia="ru-RU"/>
              </w:rPr>
              <w:t>Грузовые автомобили</w:t>
            </w:r>
            <w:r>
              <w:rPr>
                <w:rFonts w:ascii="Times New Roman" w:hAnsi="Times New Roman" w:cs="Times New Roman"/>
                <w:b/>
                <w:lang w:val="ru-RU" w:eastAsia="ru-RU"/>
              </w:rPr>
              <w:t xml:space="preserve"> (бортовые)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eastAsia="ru-RU"/>
              </w:rPr>
              <w:t>КамАЗ-4310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Д2311195Щ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198</w:t>
            </w:r>
            <w:r>
              <w:rPr>
                <w:rFonts w:ascii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ГАЗ-66*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Д23</w:t>
            </w:r>
            <w:r>
              <w:rPr>
                <w:rFonts w:ascii="Times New Roman" w:hAnsi="Times New Roman" w:cs="Times New Roman"/>
                <w:lang w:val="ru-RU" w:eastAsia="ru-RU"/>
              </w:rPr>
              <w:t>10000Э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4A2B5A" w:rsidTr="0084517A"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Седельные автотягачи с грузовыми полуприцепами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КамАЗ-5410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Д2331231Б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Полуприцеп ОДАЗ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Д2Б2Х011Ц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Автосамосвалы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КАМАЗ-5511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Д2351241У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4A2B5A" w:rsidTr="0084517A">
        <w:trPr>
          <w:trHeight w:val="305"/>
        </w:trPr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Средства подвижности вооружения и военной техники (СПВ)</w:t>
            </w: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Автотягачи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КРАЗ-258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Д2321511Б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Специальная техника общего назначения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992A85">
              <w:rPr>
                <w:rFonts w:ascii="Times New Roman" w:hAnsi="Times New Roman" w:cs="Times New Roman"/>
                <w:lang w:val="ru-RU" w:eastAsia="ru-RU"/>
              </w:rPr>
              <w:t>Санитарный УАЗ-39621</w:t>
            </w:r>
          </w:p>
        </w:tc>
        <w:tc>
          <w:tcPr>
            <w:tcW w:w="1568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992A85">
              <w:rPr>
                <w:rFonts w:ascii="Times New Roman" w:hAnsi="Times New Roman" w:cs="Times New Roman"/>
                <w:lang w:val="ru-RU" w:eastAsia="ru-RU"/>
              </w:rPr>
              <w:t>Д2472851Б</w:t>
            </w:r>
          </w:p>
        </w:tc>
        <w:tc>
          <w:tcPr>
            <w:tcW w:w="1060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992A85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2002</w:t>
            </w: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6C6A17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04D39">
              <w:rPr>
                <w:rFonts w:ascii="Times New Roman" w:hAnsi="Times New Roman" w:cs="Times New Roman"/>
              </w:rPr>
              <w:t>УРАЛ-4320 (автобус НПСК)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rPr>
          <w:trHeight w:val="603"/>
        </w:trPr>
        <w:tc>
          <w:tcPr>
            <w:tcW w:w="3060" w:type="dxa"/>
          </w:tcPr>
          <w:p w:rsidR="009E4FDF" w:rsidRPr="00F15682" w:rsidRDefault="009E4FDF" w:rsidP="0084517A">
            <w:pPr>
              <w:rPr>
                <w:rFonts w:ascii="Times New Roman" w:hAnsi="Times New Roman" w:cs="Times New Roman"/>
                <w:lang w:val="ru-RU"/>
              </w:rPr>
            </w:pPr>
            <w:r w:rsidRPr="00992A85">
              <w:rPr>
                <w:rFonts w:ascii="Times New Roman" w:hAnsi="Times New Roman" w:cs="Times New Roman"/>
              </w:rPr>
              <w:t xml:space="preserve">Пожарный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92A85">
              <w:rPr>
                <w:rFonts w:ascii="Times New Roman" w:hAnsi="Times New Roman" w:cs="Times New Roman"/>
              </w:rPr>
              <w:t>АЦП-40</w:t>
            </w:r>
            <w:r>
              <w:rPr>
                <w:rFonts w:ascii="Times New Roman" w:hAnsi="Times New Roman" w:cs="Times New Roman"/>
                <w:lang w:val="ru-RU"/>
              </w:rPr>
              <w:t xml:space="preserve"> на </w:t>
            </w:r>
            <w:r w:rsidRPr="00992A85">
              <w:rPr>
                <w:rFonts w:ascii="Times New Roman" w:hAnsi="Times New Roman" w:cs="Times New Roman"/>
              </w:rPr>
              <w:t>УРАЛ-4320</w:t>
            </w:r>
          </w:p>
        </w:tc>
        <w:tc>
          <w:tcPr>
            <w:tcW w:w="1568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992A85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47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992A85">
              <w:rPr>
                <w:rFonts w:ascii="Times New Roman" w:hAnsi="Times New Roman" w:cs="Times New Roman"/>
                <w:lang w:val="ru-RU" w:eastAsia="ru-RU"/>
              </w:rPr>
              <w:t>1991</w:t>
            </w:r>
          </w:p>
        </w:tc>
        <w:tc>
          <w:tcPr>
            <w:tcW w:w="621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  1</w:t>
            </w: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rPr>
          <w:trHeight w:val="603"/>
        </w:trPr>
        <w:tc>
          <w:tcPr>
            <w:tcW w:w="3060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/>
              </w:rPr>
            </w:pPr>
            <w:r w:rsidRPr="00992A85">
              <w:rPr>
                <w:rFonts w:ascii="Times New Roman" w:hAnsi="Times New Roman" w:cs="Times New Roman"/>
                <w:lang w:val="ru-RU"/>
              </w:rPr>
              <w:t xml:space="preserve">Пожарный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/>
              </w:rPr>
            </w:pPr>
            <w:r w:rsidRPr="00992A85">
              <w:rPr>
                <w:rFonts w:ascii="Times New Roman" w:hAnsi="Times New Roman" w:cs="Times New Roman"/>
                <w:lang w:val="ru-RU"/>
              </w:rPr>
              <w:t>АЦ-2,5</w:t>
            </w:r>
            <w:r>
              <w:rPr>
                <w:rFonts w:ascii="Times New Roman" w:hAnsi="Times New Roman" w:cs="Times New Roman"/>
                <w:lang w:val="ru-RU"/>
              </w:rPr>
              <w:t xml:space="preserve"> на </w:t>
            </w:r>
            <w:r w:rsidRPr="00992A85">
              <w:rPr>
                <w:rFonts w:ascii="Times New Roman" w:hAnsi="Times New Roman" w:cs="Times New Roman"/>
                <w:lang w:val="ru-RU"/>
              </w:rPr>
              <w:t>ЗИЛ-131</w:t>
            </w:r>
          </w:p>
        </w:tc>
        <w:tc>
          <w:tcPr>
            <w:tcW w:w="1568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</w:tcPr>
          <w:p w:rsidR="009E4FDF" w:rsidRPr="00992A85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992A85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47" w:type="dxa"/>
          </w:tcPr>
          <w:p w:rsidR="009E4FDF" w:rsidRPr="00992A85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992A85">
              <w:rPr>
                <w:rFonts w:ascii="Times New Roman" w:hAnsi="Times New Roman" w:cs="Times New Roman"/>
                <w:lang w:val="ru-RU" w:eastAsia="ru-RU"/>
              </w:rPr>
              <w:t>2000</w:t>
            </w:r>
          </w:p>
        </w:tc>
        <w:tc>
          <w:tcPr>
            <w:tcW w:w="621" w:type="dxa"/>
          </w:tcPr>
          <w:p w:rsidR="009E4FDF" w:rsidRPr="00AF3BB9" w:rsidRDefault="009E4FDF" w:rsidP="0084517A">
            <w:pPr>
              <w:rPr>
                <w:rFonts w:ascii="Times New Roman" w:hAnsi="Times New Roman" w:cs="Times New Roman"/>
                <w:highlight w:val="yellow"/>
                <w:lang w:val="ru-RU" w:eastAsia="ru-RU"/>
              </w:rPr>
            </w:pPr>
          </w:p>
        </w:tc>
        <w:tc>
          <w:tcPr>
            <w:tcW w:w="693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highlight w:val="yellow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4A2B5A" w:rsidTr="0084517A">
        <w:tc>
          <w:tcPr>
            <w:tcW w:w="9022" w:type="dxa"/>
            <w:gridSpan w:val="8"/>
          </w:tcPr>
          <w:p w:rsidR="009E4FDF" w:rsidRPr="00704D39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>Средства технического обслуживания и ремонта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04D39" w:rsidRDefault="009E4FDF" w:rsidP="0084517A">
            <w:pPr>
              <w:rPr>
                <w:rFonts w:ascii="Times New Roman" w:hAnsi="Times New Roman" w:cs="Times New Roman"/>
              </w:rPr>
            </w:pPr>
            <w:r w:rsidRPr="00704D39">
              <w:rPr>
                <w:rFonts w:ascii="Times New Roman" w:hAnsi="Times New Roman" w:cs="Times New Roman"/>
              </w:rPr>
              <w:t>ПАРМ-1М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  <w:r w:rsidRPr="00704D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68" w:type="dxa"/>
          </w:tcPr>
          <w:p w:rsidR="009E4FDF" w:rsidRPr="00704D39" w:rsidRDefault="009E4FDF" w:rsidP="0084517A">
            <w:pPr>
              <w:jc w:val="center"/>
              <w:rPr>
                <w:rFonts w:ascii="Times New Roman" w:hAnsi="Times New Roman" w:cs="Times New Roman"/>
              </w:rPr>
            </w:pPr>
            <w:r w:rsidRPr="00704D39">
              <w:rPr>
                <w:rFonts w:ascii="Times New Roman" w:hAnsi="Times New Roman" w:cs="Times New Roman"/>
              </w:rPr>
              <w:t>Д2Е10021Е</w:t>
            </w: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6C6A17" w:rsidRDefault="009E4FDF" w:rsidP="0084517A">
            <w:pPr>
              <w:rPr>
                <w:rFonts w:ascii="Times New Roman" w:hAnsi="Times New Roman" w:cs="Times New Roman"/>
                <w:lang w:val="ru-RU"/>
              </w:rPr>
            </w:pPr>
            <w:r w:rsidRPr="00704D39">
              <w:rPr>
                <w:rFonts w:ascii="Times New Roman" w:hAnsi="Times New Roman" w:cs="Times New Roman"/>
              </w:rPr>
              <w:t>МТО-АТ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</w:p>
        </w:tc>
        <w:tc>
          <w:tcPr>
            <w:tcW w:w="1568" w:type="dxa"/>
          </w:tcPr>
          <w:p w:rsidR="009E4FDF" w:rsidRPr="00704D39" w:rsidRDefault="009E4FDF" w:rsidP="0084517A">
            <w:pPr>
              <w:jc w:val="center"/>
              <w:rPr>
                <w:rFonts w:ascii="Times New Roman" w:hAnsi="Times New Roman" w:cs="Times New Roman"/>
              </w:rPr>
            </w:pPr>
            <w:r w:rsidRPr="00704D39">
              <w:rPr>
                <w:rFonts w:ascii="Times New Roman" w:hAnsi="Times New Roman" w:cs="Times New Roman"/>
              </w:rPr>
              <w:t>Д2Е20021Л</w:t>
            </w: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4A2B5A" w:rsidTr="0084517A">
        <w:tc>
          <w:tcPr>
            <w:tcW w:w="9022" w:type="dxa"/>
            <w:gridSpan w:val="8"/>
          </w:tcPr>
          <w:p w:rsidR="009E4FDF" w:rsidRPr="001B2D06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B2D06">
              <w:rPr>
                <w:rFonts w:ascii="Times New Roman" w:hAnsi="Times New Roman" w:cs="Times New Roman"/>
                <w:b/>
                <w:lang w:val="ru-RU" w:eastAsia="ru-RU"/>
              </w:rPr>
              <w:t>2.Тракторы для буксировки техники и вспомогательных работ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ДТ-75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Д2823901Ж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Т-150К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Д2824191Ы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МТЗ-80 с косилкой*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t>Д2823831Э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Аэродромные подвижные электроагрегаты: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АПА-35 на ЗИЛ -130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Л4120151Г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Воздухозаправщики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ВЗ-20-350/131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Л411191Щ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rPr>
          <w:trHeight w:val="777"/>
        </w:trPr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04D39">
              <w:rPr>
                <w:rFonts w:ascii="Times New Roman" w:hAnsi="Times New Roman" w:cs="Times New Roman"/>
                <w:lang w:val="ru-RU"/>
              </w:rPr>
              <w:t>Унифицированная компрессорная станция УКС-400В-131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t>Л4112991Н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212686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>Аэродромная техника</w:t>
            </w:r>
          </w:p>
        </w:tc>
      </w:tr>
      <w:tr w:rsidR="009E4FDF" w:rsidRPr="004A2B5A" w:rsidTr="0084517A">
        <w:tc>
          <w:tcPr>
            <w:tcW w:w="9022" w:type="dxa"/>
            <w:gridSpan w:val="8"/>
          </w:tcPr>
          <w:p w:rsidR="009E4FDF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>Средства ухода за летным полем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ШРС ДЭ-226</w:t>
            </w:r>
          </w:p>
        </w:tc>
        <w:tc>
          <w:tcPr>
            <w:tcW w:w="1568" w:type="dxa"/>
          </w:tcPr>
          <w:p w:rsidR="009E4FDF" w:rsidRPr="00212686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212686">
              <w:rPr>
                <w:rFonts w:ascii="Times New Roman" w:hAnsi="Times New Roman" w:cs="Times New Roman"/>
              </w:rPr>
              <w:t>Л4140011С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1990</w:t>
            </w: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D6398D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>Электрогазовая техника</w:t>
            </w: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D6398D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>Аэродромные подвижные электроагрегаты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АПА-5Д*</w:t>
            </w:r>
          </w:p>
        </w:tc>
        <w:tc>
          <w:tcPr>
            <w:tcW w:w="1568" w:type="dxa"/>
          </w:tcPr>
          <w:p w:rsidR="009E4FDF" w:rsidRPr="00D6398D" w:rsidRDefault="009E4FDF" w:rsidP="0084517A">
            <w:pPr>
              <w:rPr>
                <w:rFonts w:ascii="Times New Roman" w:hAnsi="Times New Roman" w:cs="Times New Roman"/>
              </w:rPr>
            </w:pPr>
            <w:r w:rsidRPr="00D6398D">
              <w:rPr>
                <w:rFonts w:ascii="Times New Roman" w:hAnsi="Times New Roman" w:cs="Times New Roman"/>
              </w:rPr>
              <w:t>Л4120291А</w:t>
            </w: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2*</w:t>
            </w:r>
          </w:p>
        </w:tc>
        <w:tc>
          <w:tcPr>
            <w:tcW w:w="747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D6398D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>Машины поливомоечные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6C6A17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D6398D">
              <w:rPr>
                <w:rFonts w:ascii="Times New Roman" w:hAnsi="Times New Roman" w:cs="Times New Roman"/>
              </w:rPr>
              <w:t>АКПМ-3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</w:p>
        </w:tc>
        <w:tc>
          <w:tcPr>
            <w:tcW w:w="1568" w:type="dxa"/>
          </w:tcPr>
          <w:p w:rsidR="009E4FDF" w:rsidRPr="00D6398D" w:rsidRDefault="009E4FDF" w:rsidP="0084517A">
            <w:pPr>
              <w:rPr>
                <w:rFonts w:ascii="Times New Roman" w:hAnsi="Times New Roman" w:cs="Times New Roman"/>
              </w:rPr>
            </w:pPr>
            <w:r w:rsidRPr="00D6398D">
              <w:rPr>
                <w:rFonts w:ascii="Times New Roman" w:hAnsi="Times New Roman" w:cs="Times New Roman"/>
              </w:rPr>
              <w:t>Л4149331Л</w:t>
            </w: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D6398D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>Унифицированные моторные подогреватели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6C6A17" w:rsidRDefault="009E4FDF" w:rsidP="0084517A">
            <w:pPr>
              <w:rPr>
                <w:rFonts w:ascii="Times New Roman" w:hAnsi="Times New Roman" w:cs="Times New Roman"/>
                <w:lang w:val="ru-RU"/>
              </w:rPr>
            </w:pPr>
            <w:r w:rsidRPr="00D6398D">
              <w:rPr>
                <w:rFonts w:ascii="Times New Roman" w:hAnsi="Times New Roman" w:cs="Times New Roman"/>
              </w:rPr>
              <w:t>МП-75, 80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</w:p>
        </w:tc>
        <w:tc>
          <w:tcPr>
            <w:tcW w:w="1568" w:type="dxa"/>
          </w:tcPr>
          <w:p w:rsidR="009E4FDF" w:rsidRPr="00D6398D" w:rsidRDefault="009E4FDF" w:rsidP="008451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2*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3.   Средства связи и РТО</w:t>
            </w: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Стартовые командные пункты</w:t>
            </w:r>
          </w:p>
        </w:tc>
      </w:tr>
      <w:tr w:rsidR="009E4FDF" w:rsidRPr="00717C9F" w:rsidTr="0084517A">
        <w:trPr>
          <w:trHeight w:val="304"/>
        </w:trPr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СКП-</w:t>
            </w:r>
            <w:r>
              <w:rPr>
                <w:rFonts w:ascii="Times New Roman" w:hAnsi="Times New Roman" w:cs="Times New Roman"/>
                <w:lang w:val="ru-RU" w:eastAsia="ru-RU"/>
              </w:rPr>
              <w:t>11</w:t>
            </w:r>
            <w:r w:rsidRPr="00717C9F">
              <w:rPr>
                <w:rFonts w:ascii="Times New Roman" w:hAnsi="Times New Roman" w:cs="Times New Roman"/>
                <w:lang w:val="ru-RU" w:eastAsia="ru-RU"/>
              </w:rPr>
              <w:t xml:space="preserve"> на ЗИЛ-130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Д2101073Т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rPr>
          <w:trHeight w:val="450"/>
        </w:trPr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Приводные радиостанции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ПАР-10 на ЗИЛ-131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Д2610801П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Р-845 (Г</w:t>
            </w:r>
            <w:r>
              <w:rPr>
                <w:rFonts w:ascii="Times New Roman" w:hAnsi="Times New Roman" w:cs="Times New Roman"/>
                <w:lang w:val="ru-RU" w:eastAsia="ru-RU"/>
              </w:rPr>
              <w:t>АЗ</w:t>
            </w:r>
            <w:r w:rsidRPr="00717C9F">
              <w:rPr>
                <w:rFonts w:ascii="Times New Roman" w:hAnsi="Times New Roman" w:cs="Times New Roman"/>
                <w:lang w:val="ru-RU" w:eastAsia="ru-RU"/>
              </w:rPr>
              <w:t>-66)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АРП-10 Г</w:t>
            </w:r>
            <w:r>
              <w:rPr>
                <w:rFonts w:ascii="Times New Roman" w:hAnsi="Times New Roman" w:cs="Times New Roman"/>
                <w:lang w:val="ru-RU" w:eastAsia="ru-RU"/>
              </w:rPr>
              <w:t>АЗ</w:t>
            </w:r>
            <w:r w:rsidRPr="00717C9F">
              <w:rPr>
                <w:rFonts w:ascii="Times New Roman" w:hAnsi="Times New Roman" w:cs="Times New Roman"/>
                <w:lang w:val="ru-RU" w:eastAsia="ru-RU"/>
              </w:rPr>
              <w:t>-66)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5E5D34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5E5D34">
              <w:rPr>
                <w:rFonts w:ascii="Times New Roman" w:hAnsi="Times New Roman" w:cs="Times New Roman"/>
                <w:b/>
                <w:lang w:val="ru-RU" w:eastAsia="ru-RU"/>
              </w:rPr>
              <w:t>4.    Средства заправки топливами, маслами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ТЗ-</w:t>
            </w:r>
            <w:r>
              <w:rPr>
                <w:rFonts w:ascii="Times New Roman" w:hAnsi="Times New Roman" w:cs="Times New Roman"/>
                <w:lang w:val="ru-RU" w:eastAsia="ru-RU"/>
              </w:rPr>
              <w:t>7,5-5334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1983</w:t>
            </w: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ТЗ-7,5-5334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1988</w:t>
            </w: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АЦ-8*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АЦ-5,5*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Д2103255В</w:t>
            </w: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1D509C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D509C">
              <w:rPr>
                <w:rFonts w:ascii="Times New Roman" w:hAnsi="Times New Roman" w:cs="Times New Roman"/>
                <w:b/>
                <w:lang w:val="ru-RU" w:eastAsia="ru-RU"/>
              </w:rPr>
              <w:t>5.</w:t>
            </w:r>
            <w:r>
              <w:rPr>
                <w:rFonts w:ascii="Times New Roman" w:hAnsi="Times New Roman" w:cs="Times New Roman"/>
                <w:b/>
                <w:lang w:val="ru-RU" w:eastAsia="ru-RU"/>
              </w:rPr>
              <w:t xml:space="preserve"> Средства инженерного обеспечения </w:t>
            </w: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1D509C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D509C">
              <w:rPr>
                <w:rFonts w:ascii="Times New Roman" w:hAnsi="Times New Roman" w:cs="Times New Roman"/>
                <w:b/>
                <w:lang w:val="ru-RU" w:eastAsia="ru-RU"/>
              </w:rPr>
              <w:t>Грузоподъёмная техника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КС-2571-431412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* 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lang w:val="ru-RU" w:eastAsia="ru-RU"/>
              </w:rPr>
              <w:t>Б2220231Я</w:t>
            </w: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F33E57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>Средства электротехнические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6C6A17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F33E57">
              <w:rPr>
                <w:rFonts w:ascii="Times New Roman" w:hAnsi="Times New Roman" w:cs="Times New Roman"/>
              </w:rPr>
              <w:t>Электростанции силовые</w:t>
            </w:r>
            <w:r>
              <w:rPr>
                <w:rFonts w:ascii="Times New Roman" w:hAnsi="Times New Roman" w:cs="Times New Roman"/>
                <w:lang w:val="ru-RU"/>
              </w:rPr>
              <w:t xml:space="preserve"> 30 кВт*</w:t>
            </w:r>
          </w:p>
        </w:tc>
        <w:tc>
          <w:tcPr>
            <w:tcW w:w="1568" w:type="dxa"/>
          </w:tcPr>
          <w:p w:rsidR="009E4FDF" w:rsidRPr="00F33E57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F33E57">
              <w:rPr>
                <w:rFonts w:ascii="Times New Roman" w:hAnsi="Times New Roman" w:cs="Times New Roman"/>
              </w:rPr>
              <w:t>Б231Х095В</w:t>
            </w: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9022" w:type="dxa"/>
            <w:gridSpan w:val="8"/>
          </w:tcPr>
          <w:p w:rsidR="009E4FDF" w:rsidRPr="00F33E57" w:rsidRDefault="009E4FDF" w:rsidP="0084517A">
            <w:pPr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 w:eastAsia="ru-RU"/>
              </w:rPr>
              <w:t>Технические средства</w:t>
            </w:r>
          </w:p>
        </w:tc>
      </w:tr>
      <w:tr w:rsidR="009E4FDF" w:rsidRPr="00717C9F" w:rsidTr="0084517A">
        <w:tc>
          <w:tcPr>
            <w:tcW w:w="3060" w:type="dxa"/>
          </w:tcPr>
          <w:p w:rsidR="009E4FDF" w:rsidRPr="006C6A17" w:rsidRDefault="009E4FDF" w:rsidP="0084517A">
            <w:pPr>
              <w:rPr>
                <w:rFonts w:ascii="Times New Roman" w:hAnsi="Times New Roman" w:cs="Times New Roman"/>
                <w:lang w:val="ru-RU"/>
              </w:rPr>
            </w:pPr>
            <w:r w:rsidRPr="00CA497C">
              <w:rPr>
                <w:rFonts w:ascii="Times New Roman" w:hAnsi="Times New Roman" w:cs="Times New Roman"/>
              </w:rPr>
              <w:t>ПМС-72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</w:p>
        </w:tc>
        <w:tc>
          <w:tcPr>
            <w:tcW w:w="1568" w:type="dxa"/>
          </w:tcPr>
          <w:p w:rsidR="009E4FDF" w:rsidRPr="00F33E57" w:rsidRDefault="009E4FDF" w:rsidP="008451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rPr>
          <w:trHeight w:val="818"/>
        </w:trPr>
        <w:tc>
          <w:tcPr>
            <w:tcW w:w="3060" w:type="dxa"/>
          </w:tcPr>
          <w:p w:rsidR="009E4FDF" w:rsidRPr="006C6A17" w:rsidRDefault="009E4FDF" w:rsidP="0084517A">
            <w:pPr>
              <w:rPr>
                <w:rFonts w:ascii="Times New Roman" w:hAnsi="Times New Roman" w:cs="Times New Roman"/>
                <w:lang w:val="ru-RU"/>
              </w:rPr>
            </w:pPr>
            <w:r w:rsidRPr="00CA497C">
              <w:rPr>
                <w:rFonts w:ascii="Times New Roman" w:hAnsi="Times New Roman" w:cs="Times New Roman"/>
              </w:rPr>
              <w:t>Старты электрифицированные ПЭС-2М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</w:p>
        </w:tc>
        <w:tc>
          <w:tcPr>
            <w:tcW w:w="1568" w:type="dxa"/>
          </w:tcPr>
          <w:p w:rsidR="009E4FDF" w:rsidRPr="00F33E57" w:rsidRDefault="009E4FDF" w:rsidP="008451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rPr>
          <w:trHeight w:val="533"/>
        </w:trPr>
        <w:tc>
          <w:tcPr>
            <w:tcW w:w="3060" w:type="dxa"/>
          </w:tcPr>
          <w:p w:rsidR="009E4FDF" w:rsidRPr="006C6A17" w:rsidRDefault="009E4FDF" w:rsidP="0084517A">
            <w:pPr>
              <w:rPr>
                <w:rFonts w:ascii="Times New Roman" w:hAnsi="Times New Roman" w:cs="Times New Roman"/>
                <w:lang w:val="ru-RU"/>
              </w:rPr>
            </w:pPr>
            <w:r w:rsidRPr="00CA497C">
              <w:rPr>
                <w:rFonts w:ascii="Times New Roman" w:hAnsi="Times New Roman" w:cs="Times New Roman"/>
              </w:rPr>
              <w:t>Имущество сигнальное АСИ-3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</w:p>
        </w:tc>
        <w:tc>
          <w:tcPr>
            <w:tcW w:w="1568" w:type="dxa"/>
          </w:tcPr>
          <w:p w:rsidR="009E4FDF" w:rsidRPr="00F33E57" w:rsidRDefault="009E4FDF" w:rsidP="008451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rPr>
          <w:trHeight w:val="499"/>
        </w:trPr>
        <w:tc>
          <w:tcPr>
            <w:tcW w:w="3060" w:type="dxa"/>
          </w:tcPr>
          <w:p w:rsidR="009E4FDF" w:rsidRPr="006C6A17" w:rsidRDefault="009E4FDF" w:rsidP="0084517A">
            <w:pPr>
              <w:rPr>
                <w:rFonts w:ascii="Times New Roman" w:hAnsi="Times New Roman" w:cs="Times New Roman"/>
                <w:lang w:val="ru-RU"/>
              </w:rPr>
            </w:pPr>
            <w:r w:rsidRPr="00CA497C">
              <w:rPr>
                <w:rFonts w:ascii="Times New Roman" w:hAnsi="Times New Roman" w:cs="Times New Roman"/>
              </w:rPr>
              <w:t>Светотехническое оборудование «Луч-3М»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</w:p>
        </w:tc>
        <w:tc>
          <w:tcPr>
            <w:tcW w:w="1568" w:type="dxa"/>
          </w:tcPr>
          <w:p w:rsidR="009E4FDF" w:rsidRPr="00F33E57" w:rsidRDefault="009E4FDF" w:rsidP="008451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6C6A17" w:rsidRDefault="009E4FDF" w:rsidP="0084517A">
            <w:pPr>
              <w:rPr>
                <w:rFonts w:ascii="Times New Roman" w:hAnsi="Times New Roman" w:cs="Times New Roman"/>
                <w:lang w:val="ru-RU"/>
              </w:rPr>
            </w:pPr>
            <w:r w:rsidRPr="00CA497C">
              <w:rPr>
                <w:rFonts w:ascii="Times New Roman" w:hAnsi="Times New Roman" w:cs="Times New Roman"/>
              </w:rPr>
              <w:t>Прожектор АПМ-60</w:t>
            </w:r>
            <w:r>
              <w:rPr>
                <w:rFonts w:ascii="Times New Roman" w:hAnsi="Times New Roman" w:cs="Times New Roman"/>
                <w:lang w:val="ru-RU"/>
              </w:rPr>
              <w:t>*</w:t>
            </w:r>
          </w:p>
        </w:tc>
        <w:tc>
          <w:tcPr>
            <w:tcW w:w="1568" w:type="dxa"/>
          </w:tcPr>
          <w:p w:rsidR="009E4FDF" w:rsidRPr="00F33E57" w:rsidRDefault="009E4FDF" w:rsidP="008451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1*</w:t>
            </w:r>
          </w:p>
        </w:tc>
        <w:tc>
          <w:tcPr>
            <w:tcW w:w="747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9E4FDF" w:rsidRPr="00717C9F" w:rsidTr="0084517A">
        <w:tc>
          <w:tcPr>
            <w:tcW w:w="3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717C9F">
              <w:rPr>
                <w:rFonts w:ascii="Times New Roman" w:hAnsi="Times New Roman" w:cs="Times New Roman"/>
                <w:b/>
                <w:lang w:val="ru-RU" w:eastAsia="ru-RU"/>
              </w:rPr>
              <w:t>ИТОГО</w:t>
            </w:r>
            <w:r>
              <w:rPr>
                <w:rFonts w:ascii="Times New Roman" w:hAnsi="Times New Roman" w:cs="Times New Roman"/>
                <w:b/>
                <w:lang w:val="ru-RU" w:eastAsia="ru-RU"/>
              </w:rPr>
              <w:t>:</w:t>
            </w:r>
          </w:p>
        </w:tc>
        <w:tc>
          <w:tcPr>
            <w:tcW w:w="156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060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38</w:t>
            </w:r>
            <w:r w:rsidRPr="00717C9F">
              <w:rPr>
                <w:rFonts w:ascii="Times New Roman" w:hAnsi="Times New Roman" w:cs="Times New Roman"/>
                <w:lang w:val="ru-RU" w:eastAsia="ru-RU"/>
              </w:rPr>
              <w:t>(</w:t>
            </w:r>
            <w:r>
              <w:rPr>
                <w:rFonts w:ascii="Times New Roman" w:hAnsi="Times New Roman" w:cs="Times New Roman"/>
                <w:lang w:val="ru-RU" w:eastAsia="ru-RU"/>
              </w:rPr>
              <w:t>33</w:t>
            </w:r>
            <w:r w:rsidRPr="00717C9F">
              <w:rPr>
                <w:rFonts w:ascii="Times New Roman" w:hAnsi="Times New Roman" w:cs="Times New Roman"/>
                <w:lang w:val="ru-RU" w:eastAsia="ru-RU"/>
              </w:rPr>
              <w:t>*)</w:t>
            </w:r>
          </w:p>
        </w:tc>
        <w:tc>
          <w:tcPr>
            <w:tcW w:w="747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21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93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75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98" w:type="dxa"/>
          </w:tcPr>
          <w:p w:rsidR="009E4FDF" w:rsidRPr="00717C9F" w:rsidRDefault="009E4FDF" w:rsidP="0084517A">
            <w:pPr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</w:tbl>
    <w:p w:rsidR="009E4FDF" w:rsidRDefault="009E4FDF" w:rsidP="00DA2542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809A5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Примечание: </w:t>
      </w:r>
      <w:r w:rsidRPr="00717C9F">
        <w:rPr>
          <w:rFonts w:ascii="Times New Roman" w:hAnsi="Times New Roman" w:cs="Times New Roman"/>
          <w:sz w:val="28"/>
          <w:szCs w:val="28"/>
          <w:lang w:val="ru-RU" w:eastAsia="ru-RU"/>
        </w:rPr>
        <w:t>Автомобильная техника (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33</w:t>
      </w:r>
      <w:r w:rsidRPr="00717C9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единиц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ы</w:t>
      </w:r>
      <w:r w:rsidRPr="00717C9F">
        <w:rPr>
          <w:rFonts w:ascii="Times New Roman" w:hAnsi="Times New Roman" w:cs="Times New Roman"/>
          <w:sz w:val="28"/>
          <w:szCs w:val="28"/>
          <w:lang w:val="ru-RU" w:eastAsia="ru-RU"/>
        </w:rPr>
        <w:t>) с пометкой - (*) отсутствует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9E4FDF" w:rsidRDefault="009E4FDF" w:rsidP="00DA2542">
      <w:pPr>
        <w:pStyle w:val="msonormalcxspmiddlecxspmiddle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9E4FDF" w:rsidRDefault="009E4FDF" w:rsidP="00DA2542">
      <w:pPr>
        <w:pStyle w:val="msonormalcxspmiddlecxspmiddle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D246BF">
        <w:rPr>
          <w:b/>
          <w:bCs/>
          <w:sz w:val="28"/>
          <w:szCs w:val="28"/>
        </w:rPr>
        <w:t>По договорам безвозмездного пользования от министерства имущественных отношений Самарской области передано аэроклубу: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ГАЗель (люкс, 2008 г.в.);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 xml:space="preserve">- ГАЗель (14 мест 2008 г.в.);  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автобус КАВЗ (22 места, школьный, 2008 г.в.);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ВИС -  грузовой, пикап;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 xml:space="preserve">- трактор Т-30-63.  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D246BF">
        <w:rPr>
          <w:b/>
          <w:bCs/>
          <w:sz w:val="28"/>
          <w:szCs w:val="28"/>
        </w:rPr>
        <w:t>В собственности аэроклуба: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9E4FDF" w:rsidRPr="00D246BF" w:rsidRDefault="009E4FDF" w:rsidP="00DA2542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46BF">
        <w:rPr>
          <w:rFonts w:ascii="Times New Roman" w:hAnsi="Times New Roman"/>
          <w:sz w:val="28"/>
          <w:szCs w:val="28"/>
        </w:rPr>
        <w:t>-  топливозаправщик 4,5 м3 на  базе а\м ЗИЛ – 131  1989 г.в.;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АКПМ (ЗИЛ – 130) 1976 г.в.;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РАФ – микроавтобус – 1984 г.в.;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ОКА – учебный  2002 г.в.;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ВАЗ 2104 служебный;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ВАЗ «Калина», служебный;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трактор Т-150К 1990 г.в.;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снегоход «Буран» 2001г.в.;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компрессорная станция УКС 400 ВП – 44 ПГ – 250 МЗ;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буксировочная лебедка для безмоторных СЛА.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246BF">
        <w:rPr>
          <w:b/>
          <w:sz w:val="28"/>
          <w:szCs w:val="28"/>
        </w:rPr>
        <w:t>Всего – 20 ед.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D246BF">
        <w:rPr>
          <w:b/>
          <w:bCs/>
          <w:sz w:val="28"/>
          <w:szCs w:val="28"/>
        </w:rPr>
        <w:t xml:space="preserve">На </w:t>
      </w:r>
      <w:r>
        <w:rPr>
          <w:b/>
          <w:bCs/>
          <w:sz w:val="28"/>
          <w:szCs w:val="28"/>
        </w:rPr>
        <w:t>3</w:t>
      </w:r>
      <w:r w:rsidRPr="00D246BF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>12</w:t>
      </w:r>
      <w:r w:rsidRPr="00D246BF">
        <w:rPr>
          <w:b/>
          <w:bCs/>
          <w:sz w:val="28"/>
          <w:szCs w:val="28"/>
        </w:rPr>
        <w:t>.201</w:t>
      </w:r>
      <w:r>
        <w:rPr>
          <w:b/>
          <w:bCs/>
          <w:sz w:val="28"/>
          <w:szCs w:val="28"/>
        </w:rPr>
        <w:t>6</w:t>
      </w:r>
      <w:r w:rsidRPr="00D246BF">
        <w:rPr>
          <w:b/>
          <w:bCs/>
          <w:sz w:val="28"/>
          <w:szCs w:val="28"/>
        </w:rPr>
        <w:t xml:space="preserve"> года: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укомплектованность автомобильной техникой и СНОП-  60%;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46BF">
        <w:rPr>
          <w:sz w:val="28"/>
          <w:szCs w:val="28"/>
        </w:rPr>
        <w:t>- износ техники составляет 89%, требует списания и замены 10 ед. – 50%;</w:t>
      </w:r>
    </w:p>
    <w:p w:rsidR="009E4FDF" w:rsidRPr="00D246BF" w:rsidRDefault="009E4FDF" w:rsidP="00DA2542">
      <w:pPr>
        <w:pStyle w:val="msonormalcxspmiddlecxspmiddle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 w:rsidRPr="00D246BF">
        <w:rPr>
          <w:b/>
          <w:bCs/>
          <w:sz w:val="28"/>
          <w:szCs w:val="28"/>
        </w:rPr>
        <w:t>- исправность СНОП -100%, автомобильной техники- 100%.</w:t>
      </w: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Аэроклуб испытывает недостаток в обеспечении специализированной аэродромной техникой, средствами наземного обеспечения полетов.</w:t>
      </w: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В целях соблюдения технологии  подготовки аэродрома, авиационной техники к полетам в соответствии с Федеральными авиационными правилами, обеспечение безопасности полетов, при выполнении задач летной, парашютной подготовки аэроклубу необходимо выделение следующего минимального количества техники, предусмотренной Табелем № 3 ДОСААФ:</w:t>
      </w: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Аэродромной техникой: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- трактором  МТЗ-82 «Беларус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» с ножом, косилкой и </w:t>
      </w:r>
    </w:p>
    <w:p w:rsidR="009E4FDF" w:rsidRPr="00A74D28" w:rsidRDefault="009E4FDF" w:rsidP="00DA254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др. навесным   оборудованием</w:t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  <w:t xml:space="preserve">  -  1 единица; 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- средствами запуска авиационных двигателей 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АПА-5Д на базе а\м УРАЛ-4320</w:t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  <w:t xml:space="preserve">  -  1 единица; </w:t>
      </w:r>
    </w:p>
    <w:p w:rsidR="009E4FDF" w:rsidRPr="00A74D28" w:rsidRDefault="009E4FDF" w:rsidP="00DA254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- моторными подогревателями МП-70</w:t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  <w:t xml:space="preserve">  -  2 единицы; 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- автономными  аэродромными источниками питания:</w:t>
      </w:r>
    </w:p>
    <w:p w:rsidR="009E4FDF" w:rsidRPr="00A74D28" w:rsidRDefault="009E4FDF" w:rsidP="00DA2542">
      <w:pPr>
        <w:ind w:left="3540" w:firstLine="705"/>
        <w:jc w:val="both"/>
        <w:rPr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10 кВт-30кВт</w:t>
      </w:r>
      <w:r w:rsidRPr="00A74D28">
        <w:rPr>
          <w:rFonts w:ascii="Times New Roman" w:hAnsi="Times New Roman"/>
          <w:sz w:val="28"/>
          <w:szCs w:val="28"/>
          <w:lang w:val="ru-RU"/>
        </w:rPr>
        <w:tab/>
        <w:t xml:space="preserve">  -  2 единицы</w:t>
      </w:r>
      <w:r w:rsidRPr="00A74D28">
        <w:rPr>
          <w:sz w:val="28"/>
          <w:szCs w:val="28"/>
          <w:lang w:val="ru-RU"/>
        </w:rPr>
        <w:t>.</w:t>
      </w:r>
    </w:p>
    <w:p w:rsidR="009E4FDF" w:rsidRPr="00A74D28" w:rsidRDefault="009E4FDF" w:rsidP="00DA2542">
      <w:pPr>
        <w:ind w:left="3540" w:firstLine="705"/>
        <w:rPr>
          <w:sz w:val="28"/>
          <w:szCs w:val="28"/>
          <w:lang w:val="ru-RU"/>
        </w:rPr>
      </w:pPr>
      <w:r w:rsidRPr="00A74D28">
        <w:rPr>
          <w:sz w:val="28"/>
          <w:szCs w:val="28"/>
          <w:lang w:val="ru-RU"/>
        </w:rPr>
        <w:tab/>
        <w:t xml:space="preserve">   </w:t>
      </w: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6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>. Средства связи и РТО:</w:t>
      </w:r>
    </w:p>
    <w:p w:rsidR="009E4FDF" w:rsidRPr="00A74D28" w:rsidRDefault="009E4FDF" w:rsidP="00DA2542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- оборудованный стационарный СКП;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ab/>
        <w:t>- радиостанции связные:  Р – 845, Р – 863, Р – 853, Р – 872, Р – 880;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- радиостанции приводные: ПАР – 9, ПАР – 10;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- средства ОК – магнитофоны  П – 500;</w:t>
      </w:r>
    </w:p>
    <w:p w:rsidR="009E4FDF" w:rsidRPr="00A74D28" w:rsidRDefault="009E4FDF" w:rsidP="00DA254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Все имеющиеся средства связи и РТО в собственности АК, по техническому состоянию  отнесены к 4 группе, требуют плановой замены. В 2014 году  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приобретено и развернуто светотехническое  оборудование для ночных полетов.  </w:t>
      </w:r>
    </w:p>
    <w:p w:rsidR="009E4FDF" w:rsidRDefault="009E4FDF" w:rsidP="00DA2542">
      <w:pPr>
        <w:jc w:val="both"/>
        <w:rPr>
          <w:lang w:val="ru-RU"/>
        </w:rPr>
      </w:pPr>
      <w:r w:rsidRPr="00DA2542">
        <w:rPr>
          <w:lang w:val="ru-RU"/>
        </w:rPr>
        <w:t xml:space="preserve"> </w:t>
      </w:r>
    </w:p>
    <w:p w:rsidR="009E4FDF" w:rsidRPr="004B3F43" w:rsidRDefault="009E4FDF" w:rsidP="00DA2542">
      <w:pPr>
        <w:pStyle w:val="Body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З</w:t>
      </w:r>
      <w:r w:rsidRPr="004B3F43">
        <w:rPr>
          <w:b/>
          <w:sz w:val="28"/>
          <w:szCs w:val="28"/>
        </w:rPr>
        <w:t xml:space="preserve">атраты по совершенствованию учебно-материальной базы </w:t>
      </w:r>
    </w:p>
    <w:p w:rsidR="009E4FDF" w:rsidRPr="004B3F43" w:rsidRDefault="009E4FDF" w:rsidP="00DA2542">
      <w:pPr>
        <w:pStyle w:val="BodyText"/>
        <w:jc w:val="center"/>
        <w:rPr>
          <w:b/>
          <w:sz w:val="28"/>
          <w:szCs w:val="28"/>
        </w:rPr>
      </w:pPr>
      <w:r w:rsidRPr="004B3F43">
        <w:rPr>
          <w:b/>
          <w:sz w:val="28"/>
          <w:szCs w:val="28"/>
        </w:rPr>
        <w:t>в 201</w:t>
      </w:r>
      <w:r>
        <w:rPr>
          <w:b/>
          <w:sz w:val="28"/>
          <w:szCs w:val="28"/>
        </w:rPr>
        <w:t>6</w:t>
      </w:r>
      <w:r w:rsidRPr="004B3F43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</w:t>
      </w:r>
      <w:r w:rsidRPr="004B3F43">
        <w:rPr>
          <w:b/>
          <w:sz w:val="28"/>
          <w:szCs w:val="28"/>
        </w:rPr>
        <w:t>.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- капитальный ремонт 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авиационной техники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и ее обслуживание                    </w:t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>3699,2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тыс. руб.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- ремонт автомобильной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техники, ее обслуживание 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и приобретение запчастей           </w:t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 163,3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тыс. руб.;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- ремонт и обслуживание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о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ргтехники                                  </w:t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 xml:space="preserve"> 100,3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тыс. руб.;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- противопожарная обработка,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сигнализация, установка</w:t>
      </w:r>
      <w:r>
        <w:rPr>
          <w:rFonts w:ascii="Times New Roman" w:hAnsi="Times New Roman"/>
          <w:sz w:val="28"/>
          <w:szCs w:val="28"/>
          <w:lang w:val="ru-RU"/>
        </w:rPr>
        <w:t xml:space="preserve"> и об-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служивание 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видеонаблюдения            </w:t>
      </w:r>
      <w:r>
        <w:rPr>
          <w:rFonts w:ascii="Times New Roman" w:hAnsi="Times New Roman"/>
          <w:sz w:val="28"/>
          <w:szCs w:val="28"/>
          <w:lang w:val="ru-RU"/>
        </w:rPr>
        <w:tab/>
        <w:t>-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395,8 </w:t>
      </w:r>
      <w:r w:rsidRPr="00A74D28">
        <w:rPr>
          <w:rFonts w:ascii="Times New Roman" w:hAnsi="Times New Roman"/>
          <w:sz w:val="28"/>
          <w:szCs w:val="28"/>
          <w:lang w:val="ru-RU"/>
        </w:rPr>
        <w:t>тыс. руб.;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- проведение текущего ремонта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на объектах аэроклуба</w:t>
      </w:r>
      <w:r w:rsidRPr="00A74D28">
        <w:rPr>
          <w:rFonts w:ascii="Times New Roman" w:hAnsi="Times New Roman"/>
          <w:sz w:val="28"/>
          <w:szCs w:val="28"/>
          <w:lang w:val="ru-RU"/>
        </w:rPr>
        <w:tab/>
        <w:t xml:space="preserve">           </w:t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 xml:space="preserve"> 886,1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тыс. руб.;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p w:rsidR="009E4FDF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закупка оргтехники, учебных </w:t>
      </w:r>
    </w:p>
    <w:p w:rsidR="009E4FDF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пособий, аппаратуры, мебели,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оборудования и приборов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 xml:space="preserve"> 202,3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ыс.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руб.;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- приобретение основных </w:t>
      </w:r>
    </w:p>
    <w:p w:rsidR="009E4FDF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средств (</w:t>
      </w:r>
      <w:r>
        <w:rPr>
          <w:rFonts w:ascii="Times New Roman" w:hAnsi="Times New Roman"/>
          <w:sz w:val="28"/>
          <w:szCs w:val="28"/>
          <w:lang w:val="ru-RU"/>
        </w:rPr>
        <w:t>капремонт)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 587,0 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тыс. руб.</w:t>
      </w:r>
    </w:p>
    <w:p w:rsidR="009E4FDF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p w:rsidR="009E4FDF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приобретение мягкого инвентаря,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спецодежды, формы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-   302,0 тыс. руб.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- прочие хозяйственные нужды      </w:t>
      </w: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ab/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2038,8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тыс. руб. </w:t>
      </w:r>
    </w:p>
    <w:p w:rsidR="009E4FDF" w:rsidRPr="00A74D28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9E4FDF" w:rsidRPr="00A74D28" w:rsidRDefault="009E4FDF" w:rsidP="00DA2542">
      <w:pPr>
        <w:rPr>
          <w:rFonts w:ascii="Times New Roman" w:hAnsi="Times New Roman"/>
          <w:b/>
          <w:i/>
          <w:sz w:val="28"/>
          <w:szCs w:val="28"/>
          <w:lang w:val="ru-RU" w:eastAsia="ru-RU"/>
        </w:rPr>
      </w:pP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Всего затрат:           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8274,5 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тыс. руб.   </w:t>
      </w:r>
      <w:r w:rsidRPr="00A74D28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  </w:t>
      </w:r>
    </w:p>
    <w:p w:rsidR="009E4FDF" w:rsidRDefault="009E4FDF" w:rsidP="00DA2542">
      <w:pPr>
        <w:pStyle w:val="BodyText"/>
        <w:jc w:val="center"/>
        <w:rPr>
          <w:b/>
          <w:i/>
          <w:sz w:val="28"/>
          <w:szCs w:val="28"/>
        </w:rPr>
      </w:pP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В целом, состояние учебно-материальной базы позволяет аэроклубу  проводить учебно-воспитательный процесс в рамках уставных задач и обеспечить подготовку переменного состава в АУЦ, однако 70% объектов старой застройки служебной зоны  требует капитального ремонта, средств на</w:t>
      </w:r>
      <w:r>
        <w:rPr>
          <w:rFonts w:ascii="Times New Roman" w:hAnsi="Times New Roman"/>
          <w:sz w:val="28"/>
          <w:szCs w:val="28"/>
          <w:lang w:val="ru-RU"/>
        </w:rPr>
        <w:t xml:space="preserve"> который у аэроклуба недостаточно</w:t>
      </w:r>
      <w:r w:rsidRPr="00A74D28">
        <w:rPr>
          <w:rFonts w:ascii="Times New Roman" w:hAnsi="Times New Roman"/>
          <w:sz w:val="28"/>
          <w:szCs w:val="28"/>
          <w:lang w:val="ru-RU"/>
        </w:rPr>
        <w:t>.</w:t>
      </w: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 состоянию на 31.12.2016 года р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асходы на коммунальные платежи  возросли </w:t>
      </w:r>
      <w:r>
        <w:rPr>
          <w:rFonts w:ascii="Times New Roman" w:hAnsi="Times New Roman"/>
          <w:sz w:val="28"/>
          <w:szCs w:val="28"/>
          <w:lang w:val="ru-RU"/>
        </w:rPr>
        <w:t>до 3,4 млн. руб.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(в 2015 году расходы на коммунальные услуги </w:t>
      </w:r>
      <w:r w:rsidRPr="00A74D28">
        <w:rPr>
          <w:rFonts w:ascii="Times New Roman" w:hAnsi="Times New Roman"/>
          <w:sz w:val="28"/>
          <w:szCs w:val="28"/>
          <w:lang w:val="ru-RU"/>
        </w:rPr>
        <w:t>составили</w:t>
      </w:r>
      <w:r>
        <w:rPr>
          <w:rFonts w:ascii="Times New Roman" w:hAnsi="Times New Roman"/>
          <w:sz w:val="28"/>
          <w:szCs w:val="28"/>
          <w:lang w:val="ru-RU"/>
        </w:rPr>
        <w:t xml:space="preserve"> 2,9 млн. руб.)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Состояние объектов аэродромной зоны также плачевное, практически все  объекты требуют капитального ремонта.  </w:t>
      </w: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Таким образом, с учетом затрат на текущий ремонт и охрану  объектов, коммуникаций,  расх</w:t>
      </w:r>
      <w:r>
        <w:rPr>
          <w:rFonts w:ascii="Times New Roman" w:hAnsi="Times New Roman"/>
          <w:sz w:val="28"/>
          <w:szCs w:val="28"/>
          <w:lang w:val="ru-RU"/>
        </w:rPr>
        <w:t>оды аэроклуба увеличились на 2,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5 млн. руб. в год. </w:t>
      </w:r>
    </w:p>
    <w:p w:rsidR="009E4FDF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При сложившийся структуре доходов аэроклуб в текущем году столкнулся с серьезными проблемами с содержанием инфраструктуры и учебной базы.</w:t>
      </w:r>
    </w:p>
    <w:p w:rsidR="009E4FDF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IV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 Летная подготовка.</w:t>
      </w:r>
    </w:p>
    <w:p w:rsidR="009E4FDF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Состояние безопасности полетов и парашютных прыжков.</w:t>
      </w:r>
    </w:p>
    <w:p w:rsidR="009E4FDF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center"/>
        <w:rPr>
          <w:rFonts w:cs="Mangal"/>
          <w:sz w:val="28"/>
          <w:szCs w:val="28"/>
        </w:rPr>
      </w:pPr>
      <w:r w:rsidRPr="006F3F08">
        <w:rPr>
          <w:rFonts w:cs="Mangal"/>
          <w:b/>
          <w:sz w:val="28"/>
          <w:szCs w:val="28"/>
        </w:rPr>
        <w:t xml:space="preserve">Основные задачи летной подготовки, решаемые </w:t>
      </w:r>
      <w:r>
        <w:rPr>
          <w:rFonts w:cs="Mangal"/>
          <w:b/>
          <w:sz w:val="28"/>
          <w:szCs w:val="28"/>
        </w:rPr>
        <w:t xml:space="preserve"> </w:t>
      </w:r>
      <w:r w:rsidRPr="006F3F08">
        <w:rPr>
          <w:rFonts w:cs="Mangal"/>
          <w:b/>
          <w:sz w:val="28"/>
          <w:szCs w:val="28"/>
        </w:rPr>
        <w:t>Аэроклубом в 201</w:t>
      </w:r>
      <w:r>
        <w:rPr>
          <w:rFonts w:cs="Mangal"/>
          <w:b/>
          <w:sz w:val="28"/>
          <w:szCs w:val="28"/>
        </w:rPr>
        <w:t>6</w:t>
      </w:r>
      <w:r w:rsidRPr="006F3F08">
        <w:rPr>
          <w:rFonts w:cs="Mangal"/>
          <w:b/>
          <w:sz w:val="28"/>
          <w:szCs w:val="28"/>
        </w:rPr>
        <w:t xml:space="preserve"> году</w:t>
      </w:r>
      <w:r>
        <w:rPr>
          <w:rFonts w:cs="Mangal"/>
          <w:b/>
          <w:sz w:val="28"/>
          <w:szCs w:val="28"/>
        </w:rPr>
        <w:t>: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  <w:r>
        <w:rPr>
          <w:rFonts w:cs="Mangal"/>
          <w:sz w:val="28"/>
          <w:szCs w:val="28"/>
        </w:rPr>
        <w:t xml:space="preserve"> - совершенствование и поддержание уровня подготовки и натренированности постоянного летного состава;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  <w:r>
        <w:rPr>
          <w:rFonts w:cs="Mangal"/>
          <w:sz w:val="28"/>
          <w:szCs w:val="28"/>
        </w:rPr>
        <w:t>-  совершенствование уровня подготовки пилотажной группы на спортивных самолетах;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  <w:r>
        <w:rPr>
          <w:rFonts w:cs="Mangal"/>
          <w:sz w:val="28"/>
          <w:szCs w:val="28"/>
        </w:rPr>
        <w:t>- переучивание летного состава и ИТС на самолет Вильга в ЦАК  РТ;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  <w:r>
        <w:rPr>
          <w:rFonts w:cs="Mangal"/>
          <w:sz w:val="28"/>
          <w:szCs w:val="28"/>
        </w:rPr>
        <w:t>-  проведение соревнований по самолетному спорту различного уровня;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  <w:r>
        <w:rPr>
          <w:rFonts w:cs="Mangal"/>
          <w:sz w:val="28"/>
          <w:szCs w:val="28"/>
        </w:rPr>
        <w:t>- первоначальное летное обучение   кандидатов для поступления в летные ВУЗы;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  <w:r>
        <w:rPr>
          <w:rFonts w:cs="Mangal"/>
          <w:sz w:val="28"/>
          <w:szCs w:val="28"/>
        </w:rPr>
        <w:t>- подготовка летчиков – спортсменов;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  <w:r>
        <w:rPr>
          <w:rFonts w:cs="Mangal"/>
          <w:sz w:val="28"/>
          <w:szCs w:val="28"/>
        </w:rPr>
        <w:t>- подготовка, переподготовка пилотов-любителей гражданской авиации;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  <w:r>
        <w:rPr>
          <w:rFonts w:cs="Mangal"/>
          <w:sz w:val="28"/>
          <w:szCs w:val="28"/>
        </w:rPr>
        <w:t>- КПК пилотов гражданской авиации;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  <w:r>
        <w:rPr>
          <w:rFonts w:cs="Mangal"/>
          <w:sz w:val="28"/>
          <w:szCs w:val="28"/>
        </w:rPr>
        <w:t>- организация и проведение авиационных показательных выступлений;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  <w:r>
        <w:rPr>
          <w:rFonts w:cs="Mangal"/>
          <w:sz w:val="28"/>
          <w:szCs w:val="28"/>
        </w:rPr>
        <w:t>- авиационная деятельность в интересах МЧС, других органов государственной власти по государственным контрактам и договорам.</w:t>
      </w:r>
      <w:r w:rsidRPr="00224E78">
        <w:rPr>
          <w:rFonts w:cs="Mangal"/>
          <w:sz w:val="28"/>
          <w:szCs w:val="28"/>
        </w:rPr>
        <w:t xml:space="preserve"> </w:t>
      </w:r>
      <w:r>
        <w:rPr>
          <w:rFonts w:cs="Mangal"/>
          <w:sz w:val="28"/>
          <w:szCs w:val="28"/>
        </w:rPr>
        <w:t>(Разрешение</w:t>
      </w:r>
      <w:r w:rsidRPr="00224E78">
        <w:rPr>
          <w:rFonts w:cs="Mangal"/>
          <w:sz w:val="28"/>
          <w:szCs w:val="28"/>
        </w:rPr>
        <w:t xml:space="preserve"> </w:t>
      </w:r>
      <w:r>
        <w:rPr>
          <w:rFonts w:cs="Mangal"/>
          <w:sz w:val="28"/>
          <w:szCs w:val="28"/>
        </w:rPr>
        <w:t>от 27.11.2015</w:t>
      </w:r>
      <w:r w:rsidRPr="00F35672">
        <w:rPr>
          <w:rFonts w:cs="Mangal"/>
          <w:sz w:val="28"/>
          <w:szCs w:val="28"/>
        </w:rPr>
        <w:t xml:space="preserve"> года серии РНК № 00000</w:t>
      </w:r>
      <w:r>
        <w:rPr>
          <w:rFonts w:cs="Mangal"/>
          <w:sz w:val="28"/>
          <w:szCs w:val="28"/>
        </w:rPr>
        <w:t xml:space="preserve">3). </w:t>
      </w:r>
    </w:p>
    <w:p w:rsidR="009E4FDF" w:rsidRDefault="009E4FDF" w:rsidP="00DA2542">
      <w:pPr>
        <w:pStyle w:val="msonormalcxspmiddle"/>
        <w:tabs>
          <w:tab w:val="left" w:pos="1170"/>
        </w:tabs>
        <w:spacing w:before="0" w:beforeAutospacing="0" w:after="0" w:afterAutospacing="0"/>
        <w:contextualSpacing/>
        <w:jc w:val="both"/>
        <w:rPr>
          <w:rFonts w:cs="Mangal"/>
          <w:sz w:val="28"/>
          <w:szCs w:val="28"/>
        </w:rPr>
      </w:pP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A74D28">
        <w:rPr>
          <w:rFonts w:ascii="Times New Roman" w:hAnsi="Times New Roman"/>
          <w:b/>
          <w:sz w:val="28"/>
          <w:szCs w:val="28"/>
          <w:lang w:val="ru-RU" w:eastAsia="ru-RU"/>
        </w:rPr>
        <w:t>Авиационная деятельность аэроклуба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за  201</w:t>
      </w:r>
      <w:r>
        <w:rPr>
          <w:rFonts w:ascii="Times New Roman" w:hAnsi="Times New Roman"/>
          <w:b/>
          <w:sz w:val="28"/>
          <w:szCs w:val="28"/>
          <w:lang w:val="ru-RU"/>
        </w:rPr>
        <w:t>4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>-201</w:t>
      </w:r>
      <w:r>
        <w:rPr>
          <w:rFonts w:ascii="Times New Roman" w:hAnsi="Times New Roman"/>
          <w:b/>
          <w:sz w:val="28"/>
          <w:szCs w:val="28"/>
          <w:lang w:val="ru-RU"/>
        </w:rPr>
        <w:t>6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годы.</w:t>
      </w:r>
    </w:p>
    <w:p w:rsidR="009E4FDF" w:rsidRPr="00E32E1D" w:rsidRDefault="009E4FDF" w:rsidP="00DA2542">
      <w:pPr>
        <w:ind w:left="-851" w:firstLine="1702"/>
        <w:jc w:val="center"/>
        <w:rPr>
          <w:rFonts w:ascii="Times New Roman" w:hAnsi="Times New Roman"/>
          <w:b/>
          <w:sz w:val="32"/>
          <w:szCs w:val="32"/>
          <w:lang w:val="ru-RU" w:eastAsia="ru-RU"/>
        </w:rPr>
      </w:pPr>
    </w:p>
    <w:tbl>
      <w:tblPr>
        <w:tblW w:w="8079" w:type="dxa"/>
        <w:tblInd w:w="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8"/>
        <w:gridCol w:w="1417"/>
        <w:gridCol w:w="1417"/>
        <w:gridCol w:w="1417"/>
      </w:tblGrid>
      <w:tr w:rsidR="009E4FDF" w:rsidRPr="00E45A85" w:rsidTr="0084517A">
        <w:tc>
          <w:tcPr>
            <w:tcW w:w="3828" w:type="dxa"/>
          </w:tcPr>
          <w:p w:rsidR="009E4FDF" w:rsidRPr="00E32E1D" w:rsidRDefault="009E4FDF" w:rsidP="0084517A">
            <w:pPr>
              <w:ind w:firstLine="34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ru-RU" w:eastAsia="ru-RU"/>
              </w:rPr>
            </w:pPr>
          </w:p>
        </w:tc>
        <w:tc>
          <w:tcPr>
            <w:tcW w:w="1417" w:type="dxa"/>
          </w:tcPr>
          <w:p w:rsidR="009E4FDF" w:rsidRPr="00E45A85" w:rsidRDefault="009E4FDF" w:rsidP="0084517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2014 г.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2015 г.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6</w:t>
            </w: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E4FDF" w:rsidRPr="00E45A85" w:rsidTr="0084517A">
        <w:tc>
          <w:tcPr>
            <w:tcW w:w="3828" w:type="dxa"/>
          </w:tcPr>
          <w:p w:rsidR="009E4FDF" w:rsidRPr="00E45A85" w:rsidRDefault="009E4FDF" w:rsidP="0084517A">
            <w:pPr>
              <w:ind w:firstLine="34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Общий налет, в т.ч.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597 ч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601</w:t>
            </w: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262 </w:t>
            </w: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</w:t>
            </w:r>
          </w:p>
        </w:tc>
      </w:tr>
      <w:tr w:rsidR="009E4FDF" w:rsidRPr="00E45A85" w:rsidTr="0084517A">
        <w:tc>
          <w:tcPr>
            <w:tcW w:w="3828" w:type="dxa"/>
          </w:tcPr>
          <w:p w:rsidR="009E4FDF" w:rsidRPr="00E45A85" w:rsidRDefault="009E4FDF" w:rsidP="0084517A">
            <w:pPr>
              <w:ind w:firstLine="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 авиаработы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193 ч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148</w:t>
            </w: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1417" w:type="dxa"/>
          </w:tcPr>
          <w:p w:rsidR="009E4FDF" w:rsidRPr="004C4733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25 </w:t>
            </w:r>
            <w:r w:rsidRPr="004C473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</w:t>
            </w:r>
          </w:p>
        </w:tc>
      </w:tr>
      <w:tr w:rsidR="009E4FDF" w:rsidRPr="00E45A85" w:rsidTr="0084517A">
        <w:tc>
          <w:tcPr>
            <w:tcW w:w="3828" w:type="dxa"/>
          </w:tcPr>
          <w:p w:rsidR="009E4FDF" w:rsidRPr="00E45A85" w:rsidRDefault="009E4FDF" w:rsidP="0084517A">
            <w:pPr>
              <w:ind w:firstLine="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 личное совершенствование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404 ч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453</w:t>
            </w: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1417" w:type="dxa"/>
          </w:tcPr>
          <w:p w:rsidR="009E4FDF" w:rsidRPr="004C4733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237 </w:t>
            </w:r>
            <w:r w:rsidRPr="004C473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</w:t>
            </w:r>
          </w:p>
        </w:tc>
      </w:tr>
      <w:tr w:rsidR="009E4FDF" w:rsidRPr="00E45A85" w:rsidTr="0084517A">
        <w:tc>
          <w:tcPr>
            <w:tcW w:w="3828" w:type="dxa"/>
          </w:tcPr>
          <w:p w:rsidR="009E4FDF" w:rsidRPr="00E45A85" w:rsidRDefault="009E4FDF" w:rsidP="0084517A">
            <w:pPr>
              <w:ind w:firstLine="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Полеты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872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938</w:t>
            </w:r>
          </w:p>
        </w:tc>
      </w:tr>
      <w:tr w:rsidR="009E4FDF" w:rsidRPr="00E45A85" w:rsidTr="0084517A">
        <w:tc>
          <w:tcPr>
            <w:tcW w:w="3828" w:type="dxa"/>
          </w:tcPr>
          <w:p w:rsidR="009E4FDF" w:rsidRPr="00E45A85" w:rsidRDefault="009E4FDF" w:rsidP="0084517A">
            <w:pPr>
              <w:ind w:firstLine="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П/прыжки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2874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E45A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84</w:t>
            </w:r>
          </w:p>
        </w:tc>
        <w:tc>
          <w:tcPr>
            <w:tcW w:w="1417" w:type="dxa"/>
          </w:tcPr>
          <w:p w:rsidR="009E4FDF" w:rsidRPr="00E45A85" w:rsidRDefault="009E4FDF" w:rsidP="0084517A">
            <w:pPr>
              <w:ind w:firstLine="32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2005</w:t>
            </w:r>
          </w:p>
        </w:tc>
      </w:tr>
    </w:tbl>
    <w:p w:rsidR="009E4FDF" w:rsidRPr="00AB59C4" w:rsidRDefault="009E4FDF" w:rsidP="00DA25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1. Летная подготовка и состояние безопасности полётов.</w:t>
      </w:r>
    </w:p>
    <w:p w:rsidR="009E4FDF" w:rsidRPr="004106D5" w:rsidRDefault="009E4FDF" w:rsidP="00DA254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E4FDF" w:rsidRPr="003B7226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7226">
        <w:rPr>
          <w:rFonts w:ascii="Times New Roman" w:hAnsi="Times New Roman" w:cs="Times New Roman"/>
          <w:sz w:val="28"/>
          <w:szCs w:val="28"/>
          <w:lang w:val="ru-RU"/>
        </w:rPr>
        <w:t xml:space="preserve">По состоянию на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3B7226"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3B7226">
        <w:rPr>
          <w:rFonts w:ascii="Times New Roman" w:hAnsi="Times New Roman" w:cs="Times New Roman"/>
          <w:sz w:val="28"/>
          <w:szCs w:val="28"/>
          <w:lang w:val="ru-RU"/>
        </w:rPr>
        <w:t xml:space="preserve">.2016 года  в Самарском областном аэроклубе ДОСААФ России была выполнено </w:t>
      </w:r>
      <w:r>
        <w:rPr>
          <w:rFonts w:ascii="Times New Roman" w:hAnsi="Times New Roman" w:cs="Times New Roman"/>
          <w:sz w:val="28"/>
          <w:szCs w:val="28"/>
          <w:lang w:val="ru-RU"/>
        </w:rPr>
        <w:t>79</w:t>
      </w:r>
      <w:r w:rsidRPr="003B7226">
        <w:rPr>
          <w:rFonts w:ascii="Times New Roman" w:hAnsi="Times New Roman" w:cs="Times New Roman"/>
          <w:sz w:val="28"/>
          <w:szCs w:val="28"/>
          <w:lang w:val="ru-RU"/>
        </w:rPr>
        <w:t xml:space="preserve"> летных смен, 3 вылета по маршруту в соответствии с заключенными договорами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а также 9 авиационных показательных выступлений в городах и поселениях Самарской области. </w:t>
      </w:r>
      <w:r w:rsidRPr="003B72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E4FDF" w:rsidRPr="003B7226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7226">
        <w:rPr>
          <w:rFonts w:ascii="Times New Roman" w:hAnsi="Times New Roman" w:cs="Times New Roman"/>
          <w:sz w:val="28"/>
          <w:szCs w:val="28"/>
          <w:lang w:val="ru-RU"/>
        </w:rPr>
        <w:t xml:space="preserve">Всего полетов - </w:t>
      </w:r>
      <w:r>
        <w:rPr>
          <w:rFonts w:ascii="Times New Roman" w:hAnsi="Times New Roman" w:cs="Times New Roman"/>
          <w:sz w:val="28"/>
          <w:szCs w:val="28"/>
          <w:lang w:val="ru-RU"/>
        </w:rPr>
        <w:t>908</w:t>
      </w:r>
      <w:r w:rsidRPr="003B7226">
        <w:rPr>
          <w:rFonts w:ascii="Times New Roman" w:hAnsi="Times New Roman" w:cs="Times New Roman"/>
          <w:sz w:val="28"/>
          <w:szCs w:val="28"/>
          <w:lang w:val="ru-RU"/>
        </w:rPr>
        <w:t xml:space="preserve">, общий налет составил – </w:t>
      </w:r>
      <w:r>
        <w:rPr>
          <w:rFonts w:ascii="Times New Roman" w:hAnsi="Times New Roman" w:cs="Times New Roman"/>
          <w:sz w:val="28"/>
          <w:szCs w:val="28"/>
          <w:lang w:val="ru-RU"/>
        </w:rPr>
        <w:t>249</w:t>
      </w:r>
      <w:r w:rsidRPr="003B7226">
        <w:rPr>
          <w:rFonts w:ascii="Times New Roman" w:hAnsi="Times New Roman" w:cs="Times New Roman"/>
          <w:sz w:val="28"/>
          <w:szCs w:val="28"/>
          <w:lang w:val="ru-RU"/>
        </w:rPr>
        <w:t xml:space="preserve"> часов </w:t>
      </w:r>
      <w:r>
        <w:rPr>
          <w:rFonts w:ascii="Times New Roman" w:hAnsi="Times New Roman" w:cs="Times New Roman"/>
          <w:sz w:val="28"/>
          <w:szCs w:val="28"/>
          <w:lang w:val="ru-RU"/>
        </w:rPr>
        <w:t>19</w:t>
      </w:r>
      <w:r w:rsidRPr="003B7226">
        <w:rPr>
          <w:rFonts w:ascii="Times New Roman" w:hAnsi="Times New Roman" w:cs="Times New Roman"/>
          <w:sz w:val="28"/>
          <w:szCs w:val="28"/>
          <w:lang w:val="ru-RU"/>
        </w:rPr>
        <w:t xml:space="preserve"> мин., в т.ч.:</w:t>
      </w:r>
    </w:p>
    <w:p w:rsidR="009E4FDF" w:rsidRPr="003B7226" w:rsidRDefault="009E4FDF" w:rsidP="00DA2542">
      <w:pPr>
        <w:pStyle w:val="BodyText"/>
        <w:rPr>
          <w:sz w:val="28"/>
          <w:szCs w:val="28"/>
        </w:rPr>
      </w:pPr>
      <w:r w:rsidRPr="003B7226">
        <w:rPr>
          <w:sz w:val="28"/>
          <w:szCs w:val="28"/>
        </w:rPr>
        <w:t xml:space="preserve">  - Ми-2</w:t>
      </w:r>
      <w:r w:rsidRPr="003B7226">
        <w:rPr>
          <w:sz w:val="28"/>
          <w:szCs w:val="28"/>
        </w:rPr>
        <w:tab/>
        <w:t xml:space="preserve">- полётов: </w:t>
      </w:r>
      <w:r>
        <w:rPr>
          <w:sz w:val="28"/>
          <w:szCs w:val="28"/>
        </w:rPr>
        <w:t>307</w:t>
      </w:r>
      <w:r w:rsidRPr="003B7226">
        <w:rPr>
          <w:sz w:val="28"/>
          <w:szCs w:val="28"/>
        </w:rPr>
        <w:t xml:space="preserve">; налёт: </w:t>
      </w:r>
      <w:r>
        <w:rPr>
          <w:sz w:val="28"/>
          <w:szCs w:val="28"/>
        </w:rPr>
        <w:t>93</w:t>
      </w:r>
      <w:r w:rsidRPr="003B7226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3B7226">
        <w:rPr>
          <w:sz w:val="28"/>
          <w:szCs w:val="28"/>
        </w:rPr>
        <w:t xml:space="preserve">. </w:t>
      </w:r>
    </w:p>
    <w:p w:rsidR="009E4FDF" w:rsidRPr="003B7226" w:rsidRDefault="009E4FDF" w:rsidP="00DA2542">
      <w:pPr>
        <w:pStyle w:val="BodyText"/>
        <w:rPr>
          <w:sz w:val="28"/>
          <w:szCs w:val="28"/>
        </w:rPr>
      </w:pPr>
      <w:r w:rsidRPr="003B7226">
        <w:rPr>
          <w:sz w:val="28"/>
          <w:szCs w:val="28"/>
        </w:rPr>
        <w:t xml:space="preserve">  -  Ан-2 </w:t>
      </w:r>
      <w:r w:rsidRPr="003B7226">
        <w:rPr>
          <w:sz w:val="28"/>
          <w:szCs w:val="28"/>
        </w:rPr>
        <w:tab/>
        <w:t xml:space="preserve">- полётов: </w:t>
      </w:r>
      <w:r>
        <w:rPr>
          <w:sz w:val="28"/>
          <w:szCs w:val="28"/>
        </w:rPr>
        <w:t>299</w:t>
      </w:r>
      <w:r w:rsidRPr="003B7226">
        <w:rPr>
          <w:sz w:val="28"/>
          <w:szCs w:val="28"/>
        </w:rPr>
        <w:t xml:space="preserve">; налёт: </w:t>
      </w:r>
      <w:r>
        <w:rPr>
          <w:sz w:val="28"/>
          <w:szCs w:val="28"/>
        </w:rPr>
        <w:t>80</w:t>
      </w:r>
      <w:r w:rsidRPr="003B7226">
        <w:rPr>
          <w:sz w:val="28"/>
          <w:szCs w:val="28"/>
        </w:rPr>
        <w:t xml:space="preserve"> час</w:t>
      </w:r>
      <w:r>
        <w:rPr>
          <w:sz w:val="28"/>
          <w:szCs w:val="28"/>
        </w:rPr>
        <w:t>ов.</w:t>
      </w:r>
    </w:p>
    <w:p w:rsidR="009E4FDF" w:rsidRDefault="009E4FDF" w:rsidP="00DA2542">
      <w:pPr>
        <w:pStyle w:val="BodyText"/>
        <w:rPr>
          <w:sz w:val="28"/>
          <w:szCs w:val="28"/>
        </w:rPr>
      </w:pPr>
      <w:r w:rsidRPr="003B7226">
        <w:rPr>
          <w:sz w:val="28"/>
          <w:szCs w:val="28"/>
        </w:rPr>
        <w:t xml:space="preserve">  - Як-52 </w:t>
      </w:r>
      <w:r w:rsidRPr="003B7226">
        <w:rPr>
          <w:sz w:val="28"/>
          <w:szCs w:val="28"/>
        </w:rPr>
        <w:tab/>
        <w:t xml:space="preserve">- полётов: </w:t>
      </w:r>
      <w:r>
        <w:rPr>
          <w:sz w:val="28"/>
          <w:szCs w:val="28"/>
        </w:rPr>
        <w:t>332</w:t>
      </w:r>
      <w:r w:rsidRPr="003B7226">
        <w:rPr>
          <w:sz w:val="28"/>
          <w:szCs w:val="28"/>
        </w:rPr>
        <w:t xml:space="preserve">; налёт: </w:t>
      </w:r>
      <w:r>
        <w:rPr>
          <w:sz w:val="28"/>
          <w:szCs w:val="28"/>
        </w:rPr>
        <w:t xml:space="preserve">89 </w:t>
      </w:r>
      <w:r w:rsidRPr="003B7226">
        <w:rPr>
          <w:sz w:val="28"/>
          <w:szCs w:val="28"/>
        </w:rPr>
        <w:t>час</w:t>
      </w:r>
      <w:r>
        <w:rPr>
          <w:sz w:val="28"/>
          <w:szCs w:val="28"/>
        </w:rPr>
        <w:t>ов.</w:t>
      </w:r>
      <w:r w:rsidRPr="00363CEA">
        <w:rPr>
          <w:sz w:val="28"/>
          <w:szCs w:val="28"/>
        </w:rPr>
        <w:t xml:space="preserve"> </w:t>
      </w:r>
    </w:p>
    <w:p w:rsidR="009E4FDF" w:rsidRPr="004E0B5E" w:rsidRDefault="009E4FDF" w:rsidP="007642A4">
      <w:pPr>
        <w:pStyle w:val="BodyText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В сентябре текущего года в аэроклубе п</w:t>
      </w:r>
      <w:r w:rsidRPr="004E0B5E">
        <w:rPr>
          <w:b/>
          <w:sz w:val="28"/>
          <w:szCs w:val="28"/>
        </w:rPr>
        <w:t>роведено переучивание летного</w:t>
      </w:r>
      <w:r>
        <w:rPr>
          <w:b/>
          <w:sz w:val="28"/>
          <w:szCs w:val="28"/>
        </w:rPr>
        <w:t xml:space="preserve"> состава и ИТС на самолет Вильга</w:t>
      </w:r>
      <w:r w:rsidRPr="004E0B5E">
        <w:rPr>
          <w:b/>
          <w:sz w:val="28"/>
          <w:szCs w:val="28"/>
        </w:rPr>
        <w:t>-35 на базе  ЦАК РТ.</w:t>
      </w:r>
    </w:p>
    <w:p w:rsidR="009E4FDF" w:rsidRPr="00363CEA" w:rsidRDefault="009E4FDF" w:rsidP="00DA2542">
      <w:pPr>
        <w:pStyle w:val="BodyText"/>
        <w:rPr>
          <w:sz w:val="28"/>
          <w:szCs w:val="28"/>
        </w:rPr>
      </w:pPr>
    </w:p>
    <w:p w:rsidR="009E4FDF" w:rsidRPr="00DA2542" w:rsidRDefault="009E4FDF" w:rsidP="00DA254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542">
        <w:rPr>
          <w:rFonts w:ascii="Times New Roman" w:hAnsi="Times New Roman" w:cs="Times New Roman"/>
          <w:sz w:val="28"/>
          <w:szCs w:val="28"/>
          <w:lang w:val="ru-RU"/>
        </w:rPr>
        <w:t>Налет по типам воздушных судов распределился следующим образом:</w:t>
      </w:r>
    </w:p>
    <w:tbl>
      <w:tblPr>
        <w:tblpPr w:leftFromText="180" w:rightFromText="180" w:vertAnchor="text" w:horzAnchor="margin" w:tblpY="289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8"/>
        <w:gridCol w:w="900"/>
        <w:gridCol w:w="1260"/>
        <w:gridCol w:w="900"/>
        <w:gridCol w:w="1260"/>
        <w:gridCol w:w="900"/>
        <w:gridCol w:w="1260"/>
        <w:gridCol w:w="1080"/>
        <w:gridCol w:w="900"/>
        <w:gridCol w:w="1440"/>
      </w:tblGrid>
      <w:tr w:rsidR="009E4FDF" w:rsidRPr="00363CEA" w:rsidTr="0084517A">
        <w:trPr>
          <w:cantSplit/>
          <w:trHeight w:val="1134"/>
        </w:trPr>
        <w:tc>
          <w:tcPr>
            <w:tcW w:w="828" w:type="dxa"/>
          </w:tcPr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63C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Тип ВС</w:t>
            </w:r>
          </w:p>
        </w:tc>
        <w:tc>
          <w:tcPr>
            <w:tcW w:w="2160" w:type="dxa"/>
            <w:gridSpan w:val="2"/>
          </w:tcPr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C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63CEA">
              <w:rPr>
                <w:rFonts w:ascii="Times New Roman" w:hAnsi="Times New Roman" w:cs="Times New Roman"/>
                <w:sz w:val="28"/>
                <w:szCs w:val="28"/>
              </w:rPr>
              <w:t>н-2</w:t>
            </w:r>
          </w:p>
        </w:tc>
        <w:tc>
          <w:tcPr>
            <w:tcW w:w="2160" w:type="dxa"/>
            <w:gridSpan w:val="2"/>
          </w:tcPr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CEA">
              <w:rPr>
                <w:rFonts w:ascii="Times New Roman" w:hAnsi="Times New Roman" w:cs="Times New Roman"/>
                <w:sz w:val="28"/>
                <w:szCs w:val="28"/>
              </w:rPr>
              <w:t>Ми-2</w:t>
            </w:r>
          </w:p>
        </w:tc>
        <w:tc>
          <w:tcPr>
            <w:tcW w:w="2160" w:type="dxa"/>
            <w:gridSpan w:val="2"/>
          </w:tcPr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CEA">
              <w:rPr>
                <w:rFonts w:ascii="Times New Roman" w:hAnsi="Times New Roman" w:cs="Times New Roman"/>
                <w:sz w:val="28"/>
                <w:szCs w:val="28"/>
              </w:rPr>
              <w:t>Як-52</w:t>
            </w:r>
          </w:p>
        </w:tc>
        <w:tc>
          <w:tcPr>
            <w:tcW w:w="1080" w:type="dxa"/>
          </w:tcPr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CEA">
              <w:rPr>
                <w:rFonts w:ascii="Times New Roman" w:hAnsi="Times New Roman" w:cs="Times New Roman"/>
                <w:sz w:val="28"/>
                <w:szCs w:val="28"/>
              </w:rPr>
              <w:t>На внебаз. аэродроме</w:t>
            </w:r>
          </w:p>
        </w:tc>
        <w:tc>
          <w:tcPr>
            <w:tcW w:w="2340" w:type="dxa"/>
            <w:gridSpan w:val="2"/>
          </w:tcPr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CE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9E4FDF" w:rsidRPr="00363CEA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FDF" w:rsidRPr="00363CEA" w:rsidTr="0084517A">
        <w:trPr>
          <w:cantSplit/>
          <w:trHeight w:val="836"/>
        </w:trPr>
        <w:tc>
          <w:tcPr>
            <w:tcW w:w="828" w:type="dxa"/>
          </w:tcPr>
          <w:p w:rsidR="009E4FDF" w:rsidRPr="001E363E" w:rsidRDefault="009E4FDF" w:rsidP="0084517A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9E4FDF" w:rsidRPr="001E363E" w:rsidRDefault="009E4FDF" w:rsidP="0084517A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00" w:type="dxa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Пол.</w:t>
            </w:r>
          </w:p>
        </w:tc>
        <w:tc>
          <w:tcPr>
            <w:tcW w:w="1260" w:type="dxa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Нал.</w:t>
            </w:r>
          </w:p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Пол.</w:t>
            </w:r>
          </w:p>
        </w:tc>
        <w:tc>
          <w:tcPr>
            <w:tcW w:w="1260" w:type="dxa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Налет</w:t>
            </w:r>
          </w:p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900" w:type="dxa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Пол.</w:t>
            </w:r>
          </w:p>
        </w:tc>
        <w:tc>
          <w:tcPr>
            <w:tcW w:w="1260" w:type="dxa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Налет</w:t>
            </w:r>
          </w:p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1080" w:type="dxa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Налет</w:t>
            </w:r>
          </w:p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900" w:type="dxa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Пол.</w:t>
            </w:r>
          </w:p>
        </w:tc>
        <w:tc>
          <w:tcPr>
            <w:tcW w:w="1440" w:type="dxa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Нал.</w:t>
            </w:r>
          </w:p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</w:tr>
      <w:tr w:rsidR="009E4FDF" w:rsidRPr="00363CEA" w:rsidTr="007642A4">
        <w:trPr>
          <w:cantSplit/>
          <w:trHeight w:val="453"/>
        </w:trPr>
        <w:tc>
          <w:tcPr>
            <w:tcW w:w="828" w:type="dxa"/>
            <w:vAlign w:val="center"/>
          </w:tcPr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900" w:type="dxa"/>
            <w:vAlign w:val="center"/>
          </w:tcPr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299</w:t>
            </w:r>
          </w:p>
        </w:tc>
        <w:tc>
          <w:tcPr>
            <w:tcW w:w="1260" w:type="dxa"/>
            <w:vAlign w:val="center"/>
          </w:tcPr>
          <w:p w:rsidR="009E4FDF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</w:t>
            </w:r>
            <w:r w:rsidRPr="003B72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</w:t>
            </w:r>
          </w:p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307</w:t>
            </w:r>
          </w:p>
        </w:tc>
        <w:tc>
          <w:tcPr>
            <w:tcW w:w="1260" w:type="dxa"/>
            <w:vAlign w:val="center"/>
          </w:tcPr>
          <w:p w:rsidR="009E4FDF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</w:t>
            </w:r>
            <w:r w:rsidRPr="003B72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332</w:t>
            </w:r>
          </w:p>
        </w:tc>
        <w:tc>
          <w:tcPr>
            <w:tcW w:w="1260" w:type="dxa"/>
            <w:vAlign w:val="center"/>
          </w:tcPr>
          <w:p w:rsidR="009E4FDF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89</w:t>
            </w:r>
            <w:r w:rsidRPr="003B72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</w:t>
            </w:r>
          </w:p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80" w:type="dxa"/>
            <w:vAlign w:val="center"/>
          </w:tcPr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vAlign w:val="center"/>
          </w:tcPr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938</w:t>
            </w:r>
          </w:p>
        </w:tc>
        <w:tc>
          <w:tcPr>
            <w:tcW w:w="1440" w:type="dxa"/>
            <w:vAlign w:val="center"/>
          </w:tcPr>
          <w:p w:rsidR="009E4FDF" w:rsidRPr="003B7226" w:rsidRDefault="009E4FDF" w:rsidP="007642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262 часа</w:t>
            </w:r>
          </w:p>
        </w:tc>
      </w:tr>
      <w:tr w:rsidR="009E4FDF" w:rsidRPr="00363CEA" w:rsidTr="0084517A">
        <w:trPr>
          <w:trHeight w:val="531"/>
        </w:trPr>
        <w:tc>
          <w:tcPr>
            <w:tcW w:w="828" w:type="dxa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Ночь</w:t>
            </w:r>
          </w:p>
        </w:tc>
        <w:tc>
          <w:tcPr>
            <w:tcW w:w="900" w:type="dxa"/>
            <w:vAlign w:val="center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center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vAlign w:val="center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center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vAlign w:val="center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center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center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vAlign w:val="center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9E4FDF" w:rsidRPr="003B7226" w:rsidRDefault="009E4FDF" w:rsidP="00845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2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E4FDF" w:rsidRDefault="009E4FDF" w:rsidP="00DA2542">
      <w:pPr>
        <w:pStyle w:val="Heading2"/>
        <w:jc w:val="both"/>
        <w:rPr>
          <w:b w:val="0"/>
          <w:sz w:val="28"/>
          <w:szCs w:val="28"/>
        </w:rPr>
      </w:pPr>
    </w:p>
    <w:p w:rsidR="009E4FDF" w:rsidRDefault="009E4FDF" w:rsidP="00DA2542">
      <w:pPr>
        <w:pStyle w:val="Heading2"/>
        <w:jc w:val="both"/>
        <w:rPr>
          <w:b w:val="0"/>
          <w:sz w:val="28"/>
          <w:szCs w:val="28"/>
        </w:rPr>
      </w:pPr>
      <w:r w:rsidRPr="00677520">
        <w:rPr>
          <w:b w:val="0"/>
          <w:sz w:val="28"/>
          <w:szCs w:val="28"/>
        </w:rPr>
        <w:t xml:space="preserve">         Общая подготовка к полетам проводилась согласно ежемесячного плана, под руководством командиров звеньев. Тренажи проводились во время проведения предварительной подготовки к полетам</w:t>
      </w:r>
      <w:r>
        <w:rPr>
          <w:b w:val="0"/>
          <w:sz w:val="28"/>
          <w:szCs w:val="28"/>
        </w:rPr>
        <w:t>,</w:t>
      </w:r>
      <w:r w:rsidRPr="00677520">
        <w:rPr>
          <w:b w:val="0"/>
          <w:sz w:val="28"/>
          <w:szCs w:val="28"/>
        </w:rPr>
        <w:t xml:space="preserve"> во время проведения парковых дней и в специально определенное время согласно планов выполнения входящих телеграмм по безопасности полетов. </w:t>
      </w:r>
    </w:p>
    <w:p w:rsidR="009E4FDF" w:rsidRPr="00677520" w:rsidRDefault="009E4FDF" w:rsidP="00DA2542">
      <w:pPr>
        <w:pStyle w:val="Heading2"/>
        <w:spacing w:line="240" w:lineRule="atLeast"/>
        <w:ind w:firstLine="708"/>
        <w:jc w:val="both"/>
        <w:rPr>
          <w:b w:val="0"/>
          <w:sz w:val="28"/>
          <w:szCs w:val="28"/>
        </w:rPr>
      </w:pPr>
      <w:r w:rsidRPr="00677520">
        <w:rPr>
          <w:b w:val="0"/>
          <w:sz w:val="28"/>
          <w:szCs w:val="28"/>
        </w:rPr>
        <w:t xml:space="preserve">Постановка задач на полеты </w:t>
      </w:r>
      <w:r>
        <w:rPr>
          <w:b w:val="0"/>
          <w:sz w:val="28"/>
          <w:szCs w:val="28"/>
        </w:rPr>
        <w:t>осуществлялась</w:t>
      </w:r>
      <w:r w:rsidRPr="00677520">
        <w:rPr>
          <w:b w:val="0"/>
          <w:sz w:val="28"/>
          <w:szCs w:val="28"/>
        </w:rPr>
        <w:t xml:space="preserve"> в соответствии с требованиями ФАППП ГА-04 г. Занятия с летным и инженерно-техническим составом проводились согласно утвержденного плана мероприятий по обеспечению безопасности полетов на месяц, а также в соответствии с рекомендациями  и распоряжениями Председателя ДОСААФ России, Департамента авиации ДОСААФ России. Спланированные мероприятия, согласно требованиям информационных выпусков по авиационным инцидентам и авиационным происшествиям, выполнены в полном объеме.</w:t>
      </w:r>
      <w:r>
        <w:rPr>
          <w:b w:val="0"/>
          <w:sz w:val="28"/>
          <w:szCs w:val="28"/>
        </w:rPr>
        <w:t xml:space="preserve"> Изучалась</w:t>
      </w:r>
      <w:r w:rsidRPr="00566510">
        <w:rPr>
          <w:b w:val="0"/>
          <w:sz w:val="28"/>
          <w:szCs w:val="28"/>
        </w:rPr>
        <w:t xml:space="preserve"> оперативная информация и по информационным выпускам гражданской авиации.  </w:t>
      </w:r>
      <w:r w:rsidRPr="00677520">
        <w:rPr>
          <w:b w:val="0"/>
          <w:sz w:val="28"/>
          <w:szCs w:val="28"/>
        </w:rPr>
        <w:t xml:space="preserve">  </w:t>
      </w:r>
    </w:p>
    <w:p w:rsidR="009E4FDF" w:rsidRPr="00677520" w:rsidRDefault="009E4FDF" w:rsidP="00DA2542">
      <w:pPr>
        <w:pStyle w:val="Heading2"/>
        <w:ind w:firstLine="708"/>
        <w:jc w:val="both"/>
        <w:rPr>
          <w:b w:val="0"/>
          <w:sz w:val="28"/>
          <w:szCs w:val="28"/>
        </w:rPr>
      </w:pPr>
      <w:r w:rsidRPr="00677520">
        <w:rPr>
          <w:b w:val="0"/>
          <w:sz w:val="28"/>
          <w:szCs w:val="28"/>
        </w:rPr>
        <w:t>Проведены теоретическая и наземная подготовки с летчиками-инструкторами-общественниками, с летчиками-спортсменами аэроклуба перед полетами в новом учебном году</w:t>
      </w:r>
      <w:r>
        <w:rPr>
          <w:b w:val="0"/>
          <w:sz w:val="28"/>
          <w:szCs w:val="28"/>
        </w:rPr>
        <w:t>, а также</w:t>
      </w:r>
      <w:r w:rsidRPr="00677520">
        <w:rPr>
          <w:b w:val="0"/>
          <w:sz w:val="28"/>
          <w:szCs w:val="28"/>
        </w:rPr>
        <w:t xml:space="preserve"> занятия со всем летно-инструкторским составом по выполнению требований актов расследования авиационных происшествий, произошедших </w:t>
      </w:r>
      <w:r>
        <w:rPr>
          <w:b w:val="0"/>
          <w:sz w:val="28"/>
          <w:szCs w:val="28"/>
        </w:rPr>
        <w:t>в 2015 -2016</w:t>
      </w:r>
      <w:r w:rsidRPr="00566510">
        <w:rPr>
          <w:b w:val="0"/>
          <w:sz w:val="28"/>
          <w:szCs w:val="28"/>
        </w:rPr>
        <w:t xml:space="preserve"> г.г.</w:t>
      </w:r>
      <w:r w:rsidRPr="00677520">
        <w:rPr>
          <w:b w:val="0"/>
          <w:sz w:val="28"/>
          <w:szCs w:val="28"/>
        </w:rPr>
        <w:t xml:space="preserve">   Летный состав </w:t>
      </w:r>
      <w:r>
        <w:rPr>
          <w:b w:val="0"/>
          <w:sz w:val="28"/>
          <w:szCs w:val="28"/>
        </w:rPr>
        <w:t xml:space="preserve">по </w:t>
      </w:r>
      <w:r w:rsidRPr="00677520">
        <w:rPr>
          <w:b w:val="0"/>
          <w:sz w:val="28"/>
          <w:szCs w:val="28"/>
        </w:rPr>
        <w:t>видам летной подготовки</w:t>
      </w:r>
      <w:r>
        <w:rPr>
          <w:b w:val="0"/>
          <w:sz w:val="28"/>
          <w:szCs w:val="28"/>
        </w:rPr>
        <w:t xml:space="preserve"> перерывов</w:t>
      </w:r>
      <w:r w:rsidRPr="00677520">
        <w:rPr>
          <w:b w:val="0"/>
          <w:sz w:val="28"/>
          <w:szCs w:val="28"/>
        </w:rPr>
        <w:t xml:space="preserve"> не имеет. </w:t>
      </w:r>
      <w:r w:rsidRPr="004F1E63">
        <w:rPr>
          <w:sz w:val="28"/>
          <w:szCs w:val="28"/>
        </w:rPr>
        <w:t>Звено самолетов Як-52 по объективным причинам полеты не выполняло в период с 10 апреля по 18 августа текущего года</w:t>
      </w:r>
      <w:r>
        <w:rPr>
          <w:b w:val="0"/>
          <w:sz w:val="28"/>
          <w:szCs w:val="28"/>
        </w:rPr>
        <w:t>.</w:t>
      </w:r>
    </w:p>
    <w:p w:rsidR="009E4FDF" w:rsidRDefault="009E4FDF" w:rsidP="00DA2542">
      <w:pPr>
        <w:pStyle w:val="BodyText"/>
        <w:ind w:firstLine="708"/>
        <w:rPr>
          <w:sz w:val="28"/>
          <w:szCs w:val="28"/>
        </w:rPr>
      </w:pPr>
      <w:r w:rsidRPr="004106D5">
        <w:rPr>
          <w:b/>
        </w:rPr>
        <w:t xml:space="preserve">  </w:t>
      </w:r>
      <w:r w:rsidRPr="007E6C7D">
        <w:rPr>
          <w:sz w:val="28"/>
          <w:szCs w:val="28"/>
        </w:rPr>
        <w:t xml:space="preserve">При выполнении полетов нарушений мер безопасности и использования воздушного пространства </w:t>
      </w:r>
      <w:r>
        <w:rPr>
          <w:sz w:val="28"/>
          <w:szCs w:val="28"/>
        </w:rPr>
        <w:t xml:space="preserve">допущено </w:t>
      </w:r>
      <w:r w:rsidRPr="007E6C7D">
        <w:rPr>
          <w:sz w:val="28"/>
          <w:szCs w:val="28"/>
        </w:rPr>
        <w:t>не было, полеты выполнялись в ПМУ визуально. Полетные задания выполнены с хорошим качеством</w:t>
      </w:r>
      <w:r>
        <w:rPr>
          <w:sz w:val="28"/>
          <w:szCs w:val="28"/>
        </w:rPr>
        <w:t xml:space="preserve">, </w:t>
      </w:r>
      <w:r w:rsidRPr="007E6C7D">
        <w:rPr>
          <w:sz w:val="28"/>
          <w:szCs w:val="28"/>
        </w:rPr>
        <w:t xml:space="preserve">нарушений мер безопасности и </w:t>
      </w:r>
      <w:r>
        <w:rPr>
          <w:sz w:val="28"/>
          <w:szCs w:val="28"/>
        </w:rPr>
        <w:t>плана выполнения заданий не было</w:t>
      </w:r>
      <w:r w:rsidRPr="007E6C7D">
        <w:rPr>
          <w:sz w:val="28"/>
          <w:szCs w:val="28"/>
        </w:rPr>
        <w:t xml:space="preserve">. </w:t>
      </w:r>
      <w:r>
        <w:rPr>
          <w:sz w:val="28"/>
          <w:szCs w:val="28"/>
        </w:rPr>
        <w:t>Выполнены у</w:t>
      </w:r>
      <w:r w:rsidRPr="007E6C7D">
        <w:rPr>
          <w:sz w:val="28"/>
          <w:szCs w:val="28"/>
        </w:rPr>
        <w:t>чебны</w:t>
      </w:r>
      <w:r>
        <w:rPr>
          <w:sz w:val="28"/>
          <w:szCs w:val="28"/>
        </w:rPr>
        <w:t xml:space="preserve">е </w:t>
      </w:r>
      <w:r w:rsidRPr="007E6C7D">
        <w:rPr>
          <w:sz w:val="28"/>
          <w:szCs w:val="28"/>
        </w:rPr>
        <w:t xml:space="preserve"> полет</w:t>
      </w:r>
      <w:r>
        <w:rPr>
          <w:sz w:val="28"/>
          <w:szCs w:val="28"/>
        </w:rPr>
        <w:t>ы с переменным летным составом по программе восстановления техники пилотирования.</w:t>
      </w:r>
      <w:r w:rsidRPr="007E6C7D">
        <w:rPr>
          <w:sz w:val="28"/>
          <w:szCs w:val="28"/>
        </w:rPr>
        <w:t xml:space="preserve"> Все задачи, поставленные на полеты, выполнены. </w:t>
      </w:r>
      <w:r>
        <w:rPr>
          <w:sz w:val="28"/>
          <w:szCs w:val="28"/>
        </w:rPr>
        <w:t xml:space="preserve"> </w:t>
      </w:r>
    </w:p>
    <w:p w:rsidR="009E4FDF" w:rsidRPr="00242C56" w:rsidRDefault="009E4FDF" w:rsidP="00DA2542">
      <w:pPr>
        <w:pStyle w:val="Heading2"/>
        <w:spacing w:line="240" w:lineRule="atLeast"/>
        <w:ind w:firstLine="708"/>
        <w:jc w:val="both"/>
        <w:rPr>
          <w:b w:val="0"/>
          <w:sz w:val="28"/>
          <w:szCs w:val="28"/>
        </w:rPr>
      </w:pPr>
      <w:r w:rsidRPr="00242C56">
        <w:rPr>
          <w:b w:val="0"/>
          <w:sz w:val="28"/>
          <w:szCs w:val="28"/>
        </w:rPr>
        <w:t>Постоянный состав вертолетного звена выполнил проверки техники пилотирования при полетах на площадку с самостоятельным подбором с воздуха и по приборам под шторкой. Выполнены полеты на обеспече</w:t>
      </w:r>
      <w:r>
        <w:rPr>
          <w:b w:val="0"/>
          <w:sz w:val="28"/>
          <w:szCs w:val="28"/>
        </w:rPr>
        <w:t>ние массовых патриотических мероприятий в г. Самара</w:t>
      </w:r>
      <w:r w:rsidRPr="00242C56">
        <w:rPr>
          <w:b w:val="0"/>
          <w:sz w:val="28"/>
          <w:szCs w:val="28"/>
        </w:rPr>
        <w:t>.  Проведены показательные полеты на аэродроме, посвященные 55-ой годовщине первого полета человека в космос</w:t>
      </w:r>
      <w:r>
        <w:rPr>
          <w:b w:val="0"/>
          <w:sz w:val="28"/>
          <w:szCs w:val="28"/>
        </w:rPr>
        <w:t xml:space="preserve">. </w:t>
      </w:r>
      <w:r w:rsidRPr="00FC5491">
        <w:rPr>
          <w:b w:val="0"/>
          <w:sz w:val="28"/>
          <w:szCs w:val="28"/>
        </w:rPr>
        <w:t>07.11.2016 года проведены авиационные показательные выступления на площади им. Куйбышева на военно-патриотическом мероприятии «Парад Памяти», посвященного 75-ой годовщине военного Парада 07.11.1941 года в городе Куйбышеве</w:t>
      </w:r>
      <w:r>
        <w:rPr>
          <w:b w:val="0"/>
          <w:sz w:val="28"/>
          <w:szCs w:val="28"/>
        </w:rPr>
        <w:t xml:space="preserve">. </w:t>
      </w:r>
      <w:r w:rsidRPr="00242C56">
        <w:rPr>
          <w:b w:val="0"/>
          <w:sz w:val="28"/>
          <w:szCs w:val="28"/>
        </w:rPr>
        <w:t xml:space="preserve">Все задачи, поставленные на полеты, выполнены с хорошим качеством и без нарушения мер безопасности.  </w:t>
      </w:r>
    </w:p>
    <w:p w:rsidR="009E4FDF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Авиационных происшествий и серьезных инцидентов по вине личного состава аэроклуба </w:t>
      </w:r>
      <w:r>
        <w:rPr>
          <w:rFonts w:ascii="Times New Roman" w:hAnsi="Times New Roman" w:cs="Times New Roman"/>
          <w:sz w:val="28"/>
          <w:szCs w:val="28"/>
          <w:lang w:val="ru-RU"/>
        </w:rPr>
        <w:t>допущено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 не было.</w:t>
      </w:r>
    </w:p>
    <w:p w:rsidR="009E4FDF" w:rsidRDefault="009E4FDF" w:rsidP="00FC549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C5491">
        <w:rPr>
          <w:rFonts w:ascii="Times New Roman" w:hAnsi="Times New Roman" w:cs="Times New Roman"/>
          <w:sz w:val="28"/>
          <w:szCs w:val="28"/>
        </w:rPr>
        <w:t>   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FC5491"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Pr="00FC5491">
        <w:rPr>
          <w:rFonts w:ascii="Times New Roman" w:hAnsi="Times New Roman" w:cs="Times New Roman"/>
          <w:b/>
          <w:bCs/>
          <w:sz w:val="28"/>
          <w:szCs w:val="28"/>
          <w:lang w:val="ru-RU"/>
        </w:rPr>
        <w:t>7.11.2016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 по причине конструктивно-производственного недостатка</w:t>
      </w:r>
      <w:r w:rsidRPr="00FC549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произош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е</w:t>
      </w:r>
      <w:r w:rsidRPr="00FC5491">
        <w:rPr>
          <w:rFonts w:ascii="Times New Roman" w:hAnsi="Times New Roman" w:cs="Times New Roman"/>
          <w:b/>
          <w:bCs/>
          <w:sz w:val="28"/>
          <w:szCs w:val="28"/>
          <w:lang w:val="ru-RU"/>
        </w:rPr>
        <w:t>л САИ с самолетом Як-52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  <w:r w:rsidRPr="00FC549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бортовой номер 00261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 w:rsidRPr="00FC549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КВС Швайков Д.Л. </w:t>
      </w:r>
    </w:p>
    <w:p w:rsidR="009E4FDF" w:rsidRDefault="009E4FDF" w:rsidP="00FC549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C5491">
        <w:rPr>
          <w:rFonts w:ascii="Times New Roman" w:hAnsi="Times New Roman" w:cs="Times New Roman"/>
          <w:b/>
          <w:bCs/>
          <w:sz w:val="28"/>
          <w:szCs w:val="28"/>
          <w:lang w:val="ru-RU"/>
        </w:rPr>
        <w:t>Данные о командире экипажа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9E4FDF" w:rsidRPr="00FC5491" w:rsidRDefault="009E4FDF" w:rsidP="00FC5491">
      <w:pPr>
        <w:spacing w:before="100" w:after="10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FC5491">
        <w:rPr>
          <w:rFonts w:ascii="Times New Roman" w:hAnsi="Times New Roman" w:cs="Times New Roman"/>
          <w:sz w:val="28"/>
          <w:szCs w:val="28"/>
          <w:lang w:val="ru-RU"/>
        </w:rPr>
        <w:t>1. Командир авиационного звена  Швайков Дмитрий Леонидович, летчик-инструктор 1-го класса, присвоен приказом ГК ВВС № 01016 от 21.02.1992 г.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C5491">
        <w:rPr>
          <w:rFonts w:ascii="Times New Roman" w:hAnsi="Times New Roman" w:cs="Times New Roman"/>
          <w:sz w:val="28"/>
          <w:szCs w:val="28"/>
        </w:rPr>
        <w:t>     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t xml:space="preserve">     2. Год рождения- 30.05.1964 г.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C5491">
        <w:rPr>
          <w:rFonts w:ascii="Times New Roman" w:hAnsi="Times New Roman" w:cs="Times New Roman"/>
          <w:sz w:val="28"/>
          <w:szCs w:val="28"/>
        </w:rPr>
        <w:t>     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t xml:space="preserve">     3. Образование: высшее, окончил Ейское высшее военное авиационное училище летчиков в 1987г.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C5491">
        <w:rPr>
          <w:rFonts w:ascii="Times New Roman" w:hAnsi="Times New Roman" w:cs="Times New Roman"/>
          <w:sz w:val="28"/>
          <w:szCs w:val="28"/>
        </w:rPr>
        <w:t>     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t xml:space="preserve">     4. Стаж летной работы-29 лет, общий налет-3</w:t>
      </w:r>
      <w:r w:rsidRPr="00FC5491">
        <w:rPr>
          <w:rFonts w:ascii="Times New Roman" w:hAnsi="Times New Roman" w:cs="Times New Roman"/>
          <w:sz w:val="28"/>
          <w:szCs w:val="28"/>
        </w:rPr>
        <w:t> 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t xml:space="preserve">523 час, на самолете Як-52 летает с марта 2012 г. налет на данном типе воздушного судна-895 час. 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C5491">
        <w:rPr>
          <w:rFonts w:ascii="Times New Roman" w:hAnsi="Times New Roman" w:cs="Times New Roman"/>
          <w:sz w:val="28"/>
          <w:szCs w:val="28"/>
        </w:rPr>
        <w:t>     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t xml:space="preserve">     5. Ранее допущенные авиационные события: нет.</w:t>
      </w:r>
    </w:p>
    <w:p w:rsidR="009E4FDF" w:rsidRDefault="009E4FDF" w:rsidP="00FC549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C5491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Обстоятельства серьезного авиационного инцидента:</w:t>
      </w:r>
    </w:p>
    <w:p w:rsidR="009E4FDF" w:rsidRPr="00FC5491" w:rsidRDefault="009E4FDF" w:rsidP="00FC5491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C5491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 w:rsidRPr="00FC54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Полет выполнялся в соответствии с утвержденной Программой показательных выступлений в составе группы из двух самолетах Як-52, днем в простых метеорологических условиях: облачность 10 баллов с нижней границей облаков 400-450 м., видимость 4 км., ветер у земли 170-180º 6-9 м/с,</w:t>
      </w:r>
    </w:p>
    <w:p w:rsidR="009E4FDF" w:rsidRPr="00FC5491" w:rsidRDefault="009E4FDF" w:rsidP="00FC5491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C5491">
        <w:rPr>
          <w:rFonts w:ascii="Times New Roman" w:hAnsi="Times New Roman" w:cs="Times New Roman"/>
          <w:bCs/>
          <w:sz w:val="28"/>
          <w:szCs w:val="28"/>
          <w:lang w:val="ru-RU"/>
        </w:rPr>
        <w:t>температура -2 ºС.</w:t>
      </w:r>
    </w:p>
    <w:p w:rsidR="009E4FDF" w:rsidRPr="00FC5491" w:rsidRDefault="009E4FDF" w:rsidP="00FC5491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C54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 После выполнения задания в 12 часов 52 минуты на высоте 300 метров, ведомый   командир воздушного судна доложил о неустойчивой работе двигателя и по команде ведущего выполнил отв</w:t>
      </w:r>
      <w:r w:rsidRPr="00FC5491">
        <w:rPr>
          <w:rFonts w:ascii="Times New Roman" w:hAnsi="Times New Roman" w:cs="Times New Roman"/>
          <w:bCs/>
          <w:sz w:val="28"/>
          <w:szCs w:val="28"/>
        </w:rPr>
        <w:t>opo</w:t>
      </w:r>
      <w:r w:rsidRPr="00FC54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 в сторону запасного аэродрома «Кряж», который расположен в 8-и км. от места проведения показательных полетов. </w:t>
      </w:r>
      <w:r w:rsidRPr="00FC5491">
        <w:rPr>
          <w:rFonts w:ascii="Times New Roman" w:hAnsi="Times New Roman" w:cs="Times New Roman"/>
          <w:sz w:val="28"/>
          <w:szCs w:val="28"/>
        </w:rPr>
        <w:t xml:space="preserve">В процессе полета КВС проверил параметры работы двигателя: </w:t>
      </w:r>
    </w:p>
    <w:p w:rsidR="009E4FDF" w:rsidRPr="00FC5491" w:rsidRDefault="009E4FDF" w:rsidP="00FC5491">
      <w:pPr>
        <w:numPr>
          <w:ilvl w:val="0"/>
          <w:numId w:val="31"/>
        </w:numPr>
        <w:suppressAutoHyphens/>
        <w:spacing w:line="10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491">
        <w:rPr>
          <w:rFonts w:ascii="Times New Roman" w:hAnsi="Times New Roman" w:cs="Times New Roman"/>
          <w:sz w:val="28"/>
          <w:szCs w:val="28"/>
        </w:rPr>
        <w:t>температура головок двигателя +170°С;</w:t>
      </w:r>
    </w:p>
    <w:p w:rsidR="009E4FDF" w:rsidRPr="00FC5491" w:rsidRDefault="009E4FDF" w:rsidP="00FC5491">
      <w:pPr>
        <w:numPr>
          <w:ilvl w:val="0"/>
          <w:numId w:val="31"/>
        </w:numPr>
        <w:suppressAutoHyphens/>
        <w:spacing w:line="10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491">
        <w:rPr>
          <w:rFonts w:ascii="Times New Roman" w:hAnsi="Times New Roman" w:cs="Times New Roman"/>
          <w:sz w:val="28"/>
          <w:szCs w:val="28"/>
        </w:rPr>
        <w:t>давление масла 5 кгс/см</w:t>
      </w:r>
    </w:p>
    <w:p w:rsidR="009E4FDF" w:rsidRPr="00FC5491" w:rsidRDefault="009E4FDF" w:rsidP="00FC5491">
      <w:pPr>
        <w:numPr>
          <w:ilvl w:val="0"/>
          <w:numId w:val="31"/>
        </w:numPr>
        <w:suppressAutoHyphens/>
        <w:spacing w:line="10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491">
        <w:rPr>
          <w:rFonts w:ascii="Times New Roman" w:hAnsi="Times New Roman" w:cs="Times New Roman"/>
          <w:sz w:val="28"/>
          <w:szCs w:val="28"/>
        </w:rPr>
        <w:t>температура масла +60°С;</w:t>
      </w:r>
    </w:p>
    <w:p w:rsidR="009E4FDF" w:rsidRPr="00FC5491" w:rsidRDefault="009E4FDF" w:rsidP="00FC5491">
      <w:pPr>
        <w:numPr>
          <w:ilvl w:val="0"/>
          <w:numId w:val="31"/>
        </w:numPr>
        <w:suppressAutoHyphens/>
        <w:spacing w:line="10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491">
        <w:rPr>
          <w:rFonts w:ascii="Times New Roman" w:hAnsi="Times New Roman" w:cs="Times New Roman"/>
          <w:sz w:val="28"/>
          <w:szCs w:val="28"/>
        </w:rPr>
        <w:t>давление топлива 0,3 кгс/см</w:t>
      </w:r>
    </w:p>
    <w:p w:rsidR="009E4FDF" w:rsidRPr="00FC5491" w:rsidRDefault="009E4FDF" w:rsidP="00FC5491">
      <w:pPr>
        <w:numPr>
          <w:ilvl w:val="0"/>
          <w:numId w:val="31"/>
        </w:numPr>
        <w:suppressAutoHyphens/>
        <w:spacing w:line="10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5491">
        <w:rPr>
          <w:rFonts w:ascii="Times New Roman" w:hAnsi="Times New Roman" w:cs="Times New Roman"/>
          <w:sz w:val="28"/>
          <w:szCs w:val="28"/>
          <w:lang w:val="ru-RU"/>
        </w:rPr>
        <w:t>температура воздуха на входе в карбюратор около +5°С (должна быть не ниже +10°С);</w:t>
      </w:r>
    </w:p>
    <w:p w:rsidR="009E4FDF" w:rsidRPr="00FC5491" w:rsidRDefault="009E4FDF" w:rsidP="00FC5491">
      <w:pPr>
        <w:numPr>
          <w:ilvl w:val="0"/>
          <w:numId w:val="31"/>
        </w:numPr>
        <w:suppressAutoHyphens/>
        <w:spacing w:line="100" w:lineRule="atLeast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C5491">
        <w:rPr>
          <w:rFonts w:ascii="Times New Roman" w:hAnsi="Times New Roman" w:cs="Times New Roman"/>
          <w:sz w:val="28"/>
          <w:szCs w:val="28"/>
          <w:lang w:val="ru-RU"/>
        </w:rPr>
        <w:t xml:space="preserve"> рычаг управления подогревом смеси - включен (положение на себя).</w:t>
      </w:r>
    </w:p>
    <w:p w:rsidR="009E4FDF" w:rsidRPr="00FC5491" w:rsidRDefault="009E4FDF" w:rsidP="00FC5491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C54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Тяга двигателя не обеспечивала полет без снижения, летчик принял решение о выполнении вынужденной посадки 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t>на водную поверхность р.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t>Сухая Самарка</w:t>
      </w:r>
      <w:r w:rsidRPr="00FC5491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FC5491">
        <w:rPr>
          <w:rFonts w:ascii="Times New Roman" w:hAnsi="Times New Roman" w:cs="Times New Roman"/>
          <w:bCs/>
          <w:sz w:val="28"/>
          <w:szCs w:val="28"/>
          <w:lang w:val="ru-RU"/>
        </w:rPr>
        <w:t>о чём доложил РП</w:t>
      </w:r>
      <w:r w:rsidRPr="00FC5491">
        <w:rPr>
          <w:rFonts w:ascii="Times New Roman" w:hAnsi="Times New Roman" w:cs="Times New Roman"/>
          <w:sz w:val="28"/>
          <w:szCs w:val="28"/>
          <w:lang w:val="ru-RU"/>
        </w:rPr>
        <w:t xml:space="preserve">. Пригодных  площадок для приземления, кроме водной поверхности не было.  </w:t>
      </w:r>
    </w:p>
    <w:p w:rsidR="009E4FDF" w:rsidRPr="00122B3E" w:rsidRDefault="009E4FDF" w:rsidP="00FC5491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C54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Перед посадкой летчик выключил двигатель и обесточил самолет.  Посадка выполнена благополучно. Экипаж эвакуирован с места приводнения дежурным экипажем Государственной инспекции по маломерным судам МЧС России. </w:t>
      </w:r>
      <w:r w:rsidRPr="00122B3E">
        <w:rPr>
          <w:rFonts w:ascii="Times New Roman" w:hAnsi="Times New Roman" w:cs="Times New Roman"/>
          <w:bCs/>
          <w:sz w:val="28"/>
          <w:szCs w:val="28"/>
          <w:lang w:val="ru-RU"/>
        </w:rPr>
        <w:t>Самолет затонул на глубине 2,5 метра.</w:t>
      </w:r>
    </w:p>
    <w:p w:rsidR="009E4FDF" w:rsidRDefault="009E4FDF" w:rsidP="00FC549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6008">
        <w:rPr>
          <w:rFonts w:ascii="Times New Roman" w:hAnsi="Times New Roman" w:cs="Times New Roman"/>
          <w:bCs/>
          <w:sz w:val="28"/>
          <w:szCs w:val="28"/>
          <w:lang w:val="ru-RU"/>
        </w:rPr>
        <w:t>Самолет и экипаж невредим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ы</w:t>
      </w:r>
      <w:r w:rsidRPr="00406008">
        <w:rPr>
          <w:rFonts w:ascii="Times New Roman" w:hAnsi="Times New Roman" w:cs="Times New Roman"/>
          <w:bCs/>
          <w:sz w:val="28"/>
          <w:szCs w:val="28"/>
          <w:lang w:val="ru-RU"/>
        </w:rPr>
        <w:t>.  На земле жертв и разрушений нет.</w:t>
      </w:r>
      <w:r w:rsidRPr="00406008">
        <w:rPr>
          <w:rFonts w:ascii="Times New Roman" w:hAnsi="Times New Roman" w:cs="Times New Roman"/>
          <w:sz w:val="28"/>
          <w:szCs w:val="28"/>
        </w:rPr>
        <w:t>  </w:t>
      </w:r>
    </w:p>
    <w:p w:rsidR="009E4FDF" w:rsidRPr="00406008" w:rsidRDefault="009E4FDF" w:rsidP="00406008">
      <w:pPr>
        <w:spacing w:before="100" w:after="10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06008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Состояние авиационной техники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9E4FDF" w:rsidRPr="00406008" w:rsidRDefault="009E4FDF" w:rsidP="004060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6008">
        <w:rPr>
          <w:rFonts w:ascii="Times New Roman" w:hAnsi="Times New Roman" w:cs="Times New Roman"/>
          <w:sz w:val="28"/>
          <w:szCs w:val="28"/>
          <w:lang w:val="ru-RU"/>
        </w:rPr>
        <w:t>После подъема из воды, в результате предварительного осмотра самолета, обнаружено разрушение обоих лопастей воздушного винта и незначительные вмятины нижней съемной части капота двигателя, а также разрушение в месте крепления троса управления заслонкой обогрева карбюратора. Других  повреждений не обнаружено.</w:t>
      </w:r>
    </w:p>
    <w:p w:rsidR="009E4FDF" w:rsidRPr="00406008" w:rsidRDefault="009E4FDF" w:rsidP="004060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6008">
        <w:rPr>
          <w:rFonts w:ascii="Times New Roman" w:hAnsi="Times New Roman" w:cs="Times New Roman"/>
          <w:sz w:val="28"/>
          <w:szCs w:val="28"/>
          <w:lang w:val="ru-RU"/>
        </w:rPr>
        <w:t xml:space="preserve"> Самолет эвакуирован автомобильным транспортом на базовый аэродром «Бобровка».</w:t>
      </w:r>
      <w:r w:rsidRPr="00406008">
        <w:rPr>
          <w:rFonts w:ascii="Times New Roman" w:hAnsi="Times New Roman" w:cs="Times New Roman"/>
          <w:sz w:val="28"/>
          <w:szCs w:val="28"/>
        </w:rPr>
        <w:t>    </w:t>
      </w:r>
    </w:p>
    <w:p w:rsidR="009E4FDF" w:rsidRPr="00406008" w:rsidRDefault="009E4FDF" w:rsidP="004060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6008">
        <w:rPr>
          <w:rFonts w:ascii="Times New Roman" w:hAnsi="Times New Roman" w:cs="Times New Roman"/>
          <w:sz w:val="28"/>
          <w:szCs w:val="28"/>
          <w:lang w:val="ru-RU"/>
        </w:rPr>
        <w:t>В результате анализа материалов объективного контроля (контроллер «Автограф») установлено: аварийная ситуация возникла в 12 часов 52 минуты на высоте 300 метров, при скорости полета  250 км/ч - 290 км/ч.,  вынужденная посадка произведена в 12 часов 56 минут.</w:t>
      </w:r>
    </w:p>
    <w:p w:rsidR="009E4FDF" w:rsidRDefault="009E4FDF" w:rsidP="00406008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6008">
        <w:rPr>
          <w:rFonts w:ascii="Times New Roman" w:hAnsi="Times New Roman" w:cs="Times New Roman"/>
          <w:sz w:val="28"/>
          <w:szCs w:val="28"/>
          <w:lang w:val="ru-RU"/>
        </w:rPr>
        <w:t xml:space="preserve">При вскрытии К2-715 установлено отсутствие информации о параметрах полета, из-за попадания воды внутрь корпуса бароспидографа. </w:t>
      </w:r>
    </w:p>
    <w:p w:rsidR="009E4FDF" w:rsidRDefault="009E4FDF" w:rsidP="00406008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E4FDF" w:rsidRPr="00406008" w:rsidRDefault="009E4FDF" w:rsidP="00406008">
      <w:pPr>
        <w:spacing w:after="240"/>
        <w:ind w:firstLine="708"/>
        <w:jc w:val="both"/>
        <w:rPr>
          <w:sz w:val="28"/>
          <w:szCs w:val="28"/>
          <w:lang w:val="ru-RU"/>
        </w:rPr>
      </w:pPr>
    </w:p>
    <w:p w:rsidR="009E4FDF" w:rsidRDefault="009E4FDF" w:rsidP="00406008">
      <w:pPr>
        <w:spacing w:before="100" w:after="2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06008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Выводы о причине серьезного авиационного инцидента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9E4FDF" w:rsidRPr="00406008" w:rsidRDefault="009E4FDF" w:rsidP="00406008">
      <w:pPr>
        <w:spacing w:before="100" w:after="24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0600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Причиной серьезного авиационного инцидента явилась неустойчивая работа двигателя, из-за обледенения заслонки карбюратора, по причине самопроизвольного открытия ковша воздухозаборника карбюратора               в следствии обрыва ушек с прорезями поводка качалки управления ковшом. </w:t>
      </w:r>
    </w:p>
    <w:p w:rsidR="009E4FDF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журнале РП записано </w:t>
      </w:r>
      <w:r>
        <w:rPr>
          <w:rFonts w:ascii="Times New Roman" w:hAnsi="Times New Roman" w:cs="Times New Roman"/>
          <w:sz w:val="28"/>
          <w:szCs w:val="28"/>
          <w:lang w:val="ru-RU"/>
        </w:rPr>
        <w:t>36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 замечаний</w:t>
      </w:r>
      <w:r>
        <w:rPr>
          <w:rFonts w:ascii="Times New Roman" w:hAnsi="Times New Roman" w:cs="Times New Roman"/>
          <w:sz w:val="28"/>
          <w:szCs w:val="28"/>
          <w:lang w:val="ru-RU"/>
        </w:rPr>
        <w:t>, в т.ч.:</w:t>
      </w:r>
    </w:p>
    <w:p w:rsidR="009E4FDF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- 18 замечаний по технике пилотирования;</w:t>
      </w:r>
    </w:p>
    <w:p w:rsidR="009E4FDF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- 6 замечаний по организации и обеспечения полетов;</w:t>
      </w:r>
    </w:p>
    <w:p w:rsidR="009E4FDF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- 11 замечаний по ведению установленного радиообмена;</w:t>
      </w:r>
    </w:p>
    <w:p w:rsidR="009E4FDF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 замечание по подготовке АТ.</w:t>
      </w:r>
    </w:p>
    <w:p w:rsidR="009E4FDF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За отчетный период было в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>ыполн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ено 2005 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>парашютны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 прыжк</w:t>
      </w:r>
      <w:r>
        <w:rPr>
          <w:rFonts w:ascii="Times New Roman" w:hAnsi="Times New Roman" w:cs="Times New Roman"/>
          <w:sz w:val="28"/>
          <w:szCs w:val="28"/>
          <w:lang w:val="ru-RU"/>
        </w:rPr>
        <w:t>ов, в т. ч.:</w:t>
      </w:r>
    </w:p>
    <w:p w:rsidR="009E4FDF" w:rsidRPr="00115A8F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5A8F">
        <w:rPr>
          <w:rFonts w:ascii="Times New Roman" w:hAnsi="Times New Roman" w:cs="Times New Roman"/>
          <w:sz w:val="28"/>
          <w:szCs w:val="28"/>
          <w:lang w:val="ru-RU"/>
        </w:rPr>
        <w:t>- спортсменами-парашютистами аэроклуба - 560,</w:t>
      </w:r>
    </w:p>
    <w:p w:rsidR="009E4FDF" w:rsidRPr="00115A8F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5A8F">
        <w:rPr>
          <w:rFonts w:ascii="Times New Roman" w:hAnsi="Times New Roman" w:cs="Times New Roman"/>
          <w:sz w:val="28"/>
          <w:szCs w:val="28"/>
          <w:lang w:val="ru-RU"/>
        </w:rPr>
        <w:t>- штатным составом аэроклуба -59:</w:t>
      </w:r>
    </w:p>
    <w:p w:rsidR="009E4FDF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5A8F">
        <w:rPr>
          <w:rFonts w:ascii="Times New Roman" w:hAnsi="Times New Roman" w:cs="Times New Roman"/>
          <w:sz w:val="28"/>
          <w:szCs w:val="28"/>
          <w:lang w:val="ru-RU"/>
        </w:rPr>
        <w:t>- ознакомительных прыжков (перворазниками) – 1386.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E4FDF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Все парашютные прыжки выполнены с хорошим качеством и без замечаний.  </w:t>
      </w:r>
    </w:p>
    <w:p w:rsidR="009E4FDF" w:rsidRPr="004106D5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06D5">
        <w:rPr>
          <w:rFonts w:ascii="Times New Roman" w:hAnsi="Times New Roman" w:cs="Times New Roman"/>
          <w:sz w:val="28"/>
          <w:szCs w:val="28"/>
          <w:lang w:val="ru-RU"/>
        </w:rPr>
        <w:t>Основные задачи, поставленные на полеты перед летным составом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 выполнены. После восстановления навыков и проверки техники пилотирования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летным составом 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были выполнены самостоятельные полеты с хорошим  качеством. </w:t>
      </w:r>
    </w:p>
    <w:p w:rsidR="009E4FDF" w:rsidRPr="004106D5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06D5">
        <w:rPr>
          <w:rFonts w:ascii="Times New Roman" w:hAnsi="Times New Roman" w:cs="Times New Roman"/>
          <w:sz w:val="28"/>
          <w:szCs w:val="28"/>
          <w:lang w:val="ru-RU"/>
        </w:rPr>
        <w:t>Недостатки, выявленные  при организации и выполнении полетов, разобраны на предварительн</w:t>
      </w:r>
      <w:r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 и полн</w:t>
      </w:r>
      <w:r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 разборах полетов. </w:t>
      </w:r>
    </w:p>
    <w:p w:rsidR="009E4FDF" w:rsidRPr="004106D5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E37F1">
        <w:rPr>
          <w:rFonts w:ascii="Times New Roman" w:hAnsi="Times New Roman" w:cs="Times New Roman"/>
          <w:sz w:val="28"/>
          <w:szCs w:val="28"/>
          <w:lang w:val="ru-RU"/>
        </w:rPr>
        <w:t xml:space="preserve">С ГРП проведены контрольно-тренировочные занятия на рабочем месте с привлечением летного состава и РП по действиям при ухудшении погодных условий и по действиям в ОСП на различных режимах. Согласно ежемесячного плана мероприятий по БзП проведены с ГРП занятия по эшелонированию ВС в районе выполнения полетов. </w:t>
      </w: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Проведены специальные занятия по безопасности полетов. </w:t>
      </w:r>
    </w:p>
    <w:p w:rsidR="009E4FDF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06D5">
        <w:rPr>
          <w:rFonts w:ascii="Times New Roman" w:hAnsi="Times New Roman" w:cs="Times New Roman"/>
          <w:sz w:val="28"/>
          <w:szCs w:val="28"/>
          <w:lang w:val="ru-RU"/>
        </w:rPr>
        <w:t xml:space="preserve">Оборудование аэродрома и площадки не позволяет выполнять полеты в сложных метеоусловиях.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Проведены работы по ремонту маркировочного оборудования аэродрома.</w:t>
      </w:r>
    </w:p>
    <w:p w:rsidR="009E4FDF" w:rsidRPr="00577B13" w:rsidRDefault="009E4FDF" w:rsidP="00DA2542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E4FDF" w:rsidRPr="00577B13" w:rsidRDefault="009E4FDF" w:rsidP="00DA254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77B13">
        <w:rPr>
          <w:rFonts w:ascii="Times New Roman" w:hAnsi="Times New Roman" w:cs="Times New Roman"/>
          <w:b/>
          <w:i/>
          <w:sz w:val="28"/>
          <w:szCs w:val="28"/>
          <w:lang w:val="ru-RU"/>
        </w:rPr>
        <w:t>2. Летно-методическая работа.</w:t>
      </w:r>
    </w:p>
    <w:p w:rsidR="009E4FDF" w:rsidRPr="00577B13" w:rsidRDefault="009E4FDF" w:rsidP="00DA254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E4FDF" w:rsidRPr="00577B13" w:rsidRDefault="009E4FDF" w:rsidP="00DA2542">
      <w:pPr>
        <w:ind w:left="-54" w:firstLine="77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7B13">
        <w:rPr>
          <w:rFonts w:ascii="Times New Roman" w:hAnsi="Times New Roman" w:cs="Times New Roman"/>
          <w:sz w:val="28"/>
          <w:szCs w:val="28"/>
          <w:lang w:val="ru-RU"/>
        </w:rPr>
        <w:t xml:space="preserve">План летно-методической работы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 отчетный период </w:t>
      </w:r>
      <w:r w:rsidRPr="00577B13">
        <w:rPr>
          <w:rFonts w:ascii="Times New Roman" w:hAnsi="Times New Roman" w:cs="Times New Roman"/>
          <w:sz w:val="28"/>
          <w:szCs w:val="28"/>
          <w:lang w:val="ru-RU"/>
        </w:rPr>
        <w:t xml:space="preserve">выполнен полностью. </w:t>
      </w:r>
      <w:r>
        <w:rPr>
          <w:rFonts w:ascii="Times New Roman" w:hAnsi="Times New Roman" w:cs="Times New Roman"/>
          <w:sz w:val="28"/>
          <w:szCs w:val="28"/>
          <w:lang w:val="ru-RU"/>
        </w:rPr>
        <w:t>Всего за отчетный период 2016 года было проведено 7 заседаний методического совета аэроклуба с привлечение летного состава самолетного звена. Решения МС аэроклуба своевременно планировались и выполнялись личным составом и лицами, ответственными за выполнение мероприятий.</w:t>
      </w:r>
      <w:r w:rsidRPr="00577B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E4FDF" w:rsidRPr="00577B13" w:rsidRDefault="009E4FDF" w:rsidP="00DA2542">
      <w:pPr>
        <w:ind w:left="-54" w:firstLine="762"/>
        <w:jc w:val="both"/>
        <w:rPr>
          <w:rFonts w:ascii="Times New Roman" w:hAnsi="Times New Roman" w:cs="Times New Roman"/>
          <w:b/>
          <w:snapToGrid w:val="0"/>
          <w:sz w:val="28"/>
          <w:szCs w:val="28"/>
          <w:lang w:val="ru-RU"/>
        </w:rPr>
      </w:pPr>
      <w:r w:rsidRPr="00577B13">
        <w:rPr>
          <w:rFonts w:ascii="Times New Roman" w:hAnsi="Times New Roman" w:cs="Times New Roman"/>
          <w:sz w:val="28"/>
          <w:szCs w:val="28"/>
          <w:lang w:val="ru-RU"/>
        </w:rPr>
        <w:t>Занятия с авиационными специалистами проводились в дни поведения предварительной подготовки и в дни теоретических занятий в соответствии с утвержденным расписанием занятий на месяц и в соответствии с требованиями Распоряжений и приказов ЦС ДОСААФ РФ. Все материалы по БзП, поступающие из вышестоящих органов, своевременно доводились до лиц в части касающейся, составлялись планы по требованиям ТЛГ. Заведен лист контроля изучения поступающих телеграмм личным составом. Пров</w:t>
      </w:r>
      <w:r>
        <w:rPr>
          <w:rFonts w:ascii="Times New Roman" w:hAnsi="Times New Roman" w:cs="Times New Roman"/>
          <w:sz w:val="28"/>
          <w:szCs w:val="28"/>
          <w:lang w:val="ru-RU"/>
        </w:rPr>
        <w:t>едены полугодовые тренажи</w:t>
      </w:r>
      <w:r w:rsidRPr="00577B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7B13">
        <w:rPr>
          <w:rFonts w:ascii="Times New Roman" w:hAnsi="Times New Roman" w:cs="Times New Roman"/>
          <w:sz w:val="28"/>
          <w:szCs w:val="28"/>
          <w:lang w:val="ru-RU"/>
        </w:rPr>
        <w:t>с летным и инженерно-техническим составом в соответствии с требованиями ОМУ в 2015-2016 учебных годах. Ежемесячно проводились специальные занятия по безопасности полетов в соответствии с планом проведения занятий на месяц.</w:t>
      </w:r>
    </w:p>
    <w:p w:rsidR="009E4FDF" w:rsidRPr="00577B13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7B13">
        <w:rPr>
          <w:rFonts w:ascii="Times New Roman" w:hAnsi="Times New Roman" w:cs="Times New Roman"/>
          <w:sz w:val="28"/>
          <w:szCs w:val="28"/>
          <w:lang w:val="ru-RU"/>
        </w:rPr>
        <w:t xml:space="preserve">Проведена проверка руководителей полетами на рабочих местах по действиям при выполнении парашютных прыжков и полетов, а так же по действиям при возникновении нештатных ситуаций в полете в ходе выполнения летной смены в соответствии с планом работы по обеспечению БзП. Уровень подготовки летного состава и ГРП позволяет аэроклубу выполнять полеты согласно плана летной подготовки на учебный год. </w:t>
      </w:r>
    </w:p>
    <w:p w:rsidR="009E4FDF" w:rsidRPr="00AB59C4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7B13">
        <w:rPr>
          <w:rFonts w:ascii="Times New Roman" w:hAnsi="Times New Roman" w:cs="Times New Roman"/>
          <w:sz w:val="28"/>
          <w:szCs w:val="28"/>
          <w:lang w:val="ru-RU"/>
        </w:rPr>
        <w:t xml:space="preserve">Выполнены также методические полеты по проверке уровня методической подготовки инструкторского состава согласно плана летной подготовки. Аэродром постоянно поддерживался в рабочем состоянии. </w:t>
      </w:r>
    </w:p>
    <w:p w:rsidR="009E4FDF" w:rsidRPr="00577B13" w:rsidRDefault="009E4FDF" w:rsidP="00DA2542">
      <w:pPr>
        <w:tabs>
          <w:tab w:val="left" w:pos="7920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7B13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E4FDF" w:rsidRPr="00577B13" w:rsidRDefault="009E4FDF" w:rsidP="00DA2542">
      <w:pPr>
        <w:pStyle w:val="BodyText"/>
        <w:jc w:val="center"/>
        <w:rPr>
          <w:b/>
          <w:i/>
          <w:sz w:val="28"/>
          <w:szCs w:val="28"/>
        </w:rPr>
      </w:pPr>
      <w:r w:rsidRPr="00577B13">
        <w:rPr>
          <w:b/>
          <w:i/>
          <w:sz w:val="28"/>
          <w:szCs w:val="28"/>
        </w:rPr>
        <w:t>3. Штурманская служба.</w:t>
      </w:r>
    </w:p>
    <w:p w:rsidR="009E4FDF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</w:p>
    <w:p w:rsidR="009E4FDF" w:rsidRPr="00577B13" w:rsidRDefault="009E4FDF" w:rsidP="00DA254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7B13">
        <w:rPr>
          <w:rFonts w:ascii="Times New Roman" w:hAnsi="Times New Roman" w:cs="Times New Roman"/>
          <w:sz w:val="28"/>
          <w:szCs w:val="28"/>
          <w:lang w:val="ru-RU"/>
        </w:rPr>
        <w:t xml:space="preserve">Уровень штурманской подготовки позволяет выполнять полеты без авиационных происшествий и инцидентов по вине штурманской службы. </w:t>
      </w:r>
    </w:p>
    <w:p w:rsidR="009E4FDF" w:rsidRPr="00577B13" w:rsidRDefault="009E4FDF" w:rsidP="00DA2542">
      <w:pPr>
        <w:pStyle w:val="BodyText"/>
        <w:ind w:firstLine="720"/>
        <w:rPr>
          <w:sz w:val="28"/>
          <w:szCs w:val="28"/>
        </w:rPr>
      </w:pPr>
      <w:r w:rsidRPr="00577B13">
        <w:rPr>
          <w:sz w:val="28"/>
          <w:szCs w:val="28"/>
        </w:rPr>
        <w:t>Класс штурманской подготовки оснащен схемами, наглядными пособиями, плакатами. Занятия с постоянным и переменным составом проводились штурманом аэроклуба и заместителем начальника аэроклуба по летной подготовке согласно расписания занятий.</w:t>
      </w:r>
    </w:p>
    <w:p w:rsidR="009E4FDF" w:rsidRPr="00577B13" w:rsidRDefault="009E4FDF" w:rsidP="00DA2542">
      <w:pPr>
        <w:pStyle w:val="BodyText"/>
        <w:ind w:firstLine="720"/>
        <w:rPr>
          <w:sz w:val="28"/>
          <w:szCs w:val="28"/>
        </w:rPr>
      </w:pPr>
      <w:r w:rsidRPr="00577B13">
        <w:rPr>
          <w:sz w:val="28"/>
          <w:szCs w:val="28"/>
        </w:rPr>
        <w:t>При выполнении полетов потери ориентировки и уклонения от заданного маршрута, зон пилотирования и запретных зон летным составом аэроклуба допущено не было. Полеты выполнялись только в районе аэродрома.</w:t>
      </w:r>
    </w:p>
    <w:p w:rsidR="009E4FDF" w:rsidRPr="00577B13" w:rsidRDefault="009E4FDF" w:rsidP="00DA2542">
      <w:pPr>
        <w:pStyle w:val="BodyText"/>
        <w:ind w:firstLine="720"/>
        <w:rPr>
          <w:b/>
          <w:sz w:val="28"/>
          <w:szCs w:val="28"/>
        </w:rPr>
      </w:pPr>
      <w:r w:rsidRPr="00577B13">
        <w:rPr>
          <w:sz w:val="28"/>
          <w:szCs w:val="28"/>
        </w:rPr>
        <w:t xml:space="preserve">Все полеты выполнены без замечаний со стороны РЦ, ЗЦ Ор ВД. При выполнении полетов аэроклуб использует </w:t>
      </w:r>
      <w:r w:rsidRPr="00577B13">
        <w:rPr>
          <w:sz w:val="28"/>
          <w:szCs w:val="28"/>
          <w:lang w:val="en-US"/>
        </w:rPr>
        <w:t>GPS</w:t>
      </w:r>
      <w:r w:rsidRPr="00577B13">
        <w:rPr>
          <w:sz w:val="28"/>
          <w:szCs w:val="28"/>
        </w:rPr>
        <w:t xml:space="preserve"> контроль «Автограф».</w:t>
      </w:r>
    </w:p>
    <w:p w:rsidR="009E4FDF" w:rsidRPr="00577B13" w:rsidRDefault="009E4FDF" w:rsidP="00DA2542">
      <w:pPr>
        <w:pStyle w:val="msonormalcxspmiddle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</w:p>
    <w:p w:rsidR="009E4FDF" w:rsidRPr="00545CB0" w:rsidRDefault="009E4FDF" w:rsidP="00DA2542">
      <w:pPr>
        <w:ind w:firstLine="720"/>
        <w:jc w:val="center"/>
        <w:rPr>
          <w:rFonts w:ascii="Times New Roman" w:hAnsi="Times New Roman"/>
          <w:b/>
          <w:i/>
          <w:iCs/>
          <w:sz w:val="28"/>
          <w:szCs w:val="28"/>
          <w:lang w:val="ru-RU"/>
        </w:rPr>
      </w:pPr>
      <w:r w:rsidRPr="00545CB0">
        <w:rPr>
          <w:rFonts w:ascii="Times New Roman" w:hAnsi="Times New Roman"/>
          <w:b/>
          <w:i/>
          <w:iCs/>
          <w:sz w:val="28"/>
          <w:szCs w:val="28"/>
          <w:lang w:val="ru-RU"/>
        </w:rPr>
        <w:t xml:space="preserve">4. </w:t>
      </w:r>
      <w:r w:rsidRPr="004A4D23">
        <w:rPr>
          <w:rFonts w:ascii="Times New Roman" w:hAnsi="Times New Roman"/>
          <w:b/>
          <w:i/>
          <w:iCs/>
          <w:sz w:val="28"/>
          <w:szCs w:val="28"/>
          <w:lang w:val="ru-RU"/>
        </w:rPr>
        <w:t>Парашютно-десантная подготовка,  поисково-спасательное обеспечение.</w:t>
      </w:r>
    </w:p>
    <w:p w:rsidR="009E4FDF" w:rsidRPr="00A74D28" w:rsidRDefault="009E4FDF" w:rsidP="00DA2542">
      <w:pPr>
        <w:ind w:firstLine="720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E4FDF" w:rsidRPr="00A74D28" w:rsidRDefault="009E4FDF" w:rsidP="00DA2542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Парашютно-десантное и поисково-спасательное обеспечение в аэроклубе проводится  в соответствии с требованиями НАПС Г и ЭА-2004 года, ФАП ПС ГА-2003 года, СПП-2010 года, РПП-2010 года и О</w:t>
      </w:r>
      <w:r>
        <w:rPr>
          <w:rFonts w:ascii="Times New Roman" w:hAnsi="Times New Roman"/>
          <w:sz w:val="28"/>
          <w:szCs w:val="28"/>
          <w:lang w:val="ru-RU"/>
        </w:rPr>
        <w:t>МУ ЦС ДОСААФ России на 2015-2016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год. В организации сформирована группа технической поддержки (ГТП), оснащенная автомобилем повышенной проходимости и спасательным имуществом. </w:t>
      </w: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Служба ПДС и ПС аэроклуба полностью укомплектована инструкторским составом. Все инструкторы ПДП,  из них МС МК – 1;  МС –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;  КМС – 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имеют высокий уровень парашютной подготовки (от 700  до 10 000 тыс. прыжков с парашютом). За каждым инструктором ПДП закреплены спортсмены- парашютисты. </w:t>
      </w:r>
    </w:p>
    <w:p w:rsidR="009E4FDF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 Первоначальная  парашютная подготовка  и прыжки с парашютом проводились в соответствии с учебным планом.   </w:t>
      </w: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План наземной подготовки с постоянным и переменным составами аэроклуба по вопросам поисково-спасательного обеспечения полетов выполнен полностью.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Проведены тренировочные прыжки с постоянным и переменным  летным составом и тренажи: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-   по вынужденному покиданию самолета (вертолета); 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- по работе с аварийными  средствами и спасательным снаряжением после приземления (приводнения) или вынужденной посадки с записью в летные книжки. 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Проведена тренировка с личным составом групп ПДП, ГРП  и с группой ТП. 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На постоянной основе в аэроклубе функционирует секция по подготовке спортсменов-парашютистов, включающая в себя две группы  по начальной подготовке и одной группы совершенствования, общей численностью 20 человек.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Аэроклуб культивирует парашютное многоборье.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Сотрудники аэроклуба ведут работу парашютных секций в городах и муниципальных образованиях Самарской области при 29 военно-патриотических клубах. Общий охват -  180 человек в течение года.</w:t>
      </w:r>
    </w:p>
    <w:p w:rsidR="009E4FDF" w:rsidRDefault="009E4FDF" w:rsidP="00F81CFE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Ежегодно в аэроклубе к занятиям по парашютной  подготовке привлекаются более 3000 человек.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E4FDF" w:rsidRPr="00A74D28" w:rsidRDefault="009E4FDF" w:rsidP="00F81CFE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E4FDF" w:rsidRDefault="009E4FDF" w:rsidP="00F81CFE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V</w:t>
      </w:r>
      <w:r w:rsidRPr="00F81CFE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>Итоги работы аэроклуба в 201</w:t>
      </w:r>
      <w:r>
        <w:rPr>
          <w:rFonts w:ascii="Times New Roman" w:hAnsi="Times New Roman"/>
          <w:b/>
          <w:sz w:val="28"/>
          <w:szCs w:val="28"/>
          <w:lang w:val="ru-RU"/>
        </w:rPr>
        <w:t>6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году.</w:t>
      </w:r>
    </w:p>
    <w:p w:rsidR="009E4FDF" w:rsidRPr="00A74D28" w:rsidRDefault="009E4FDF" w:rsidP="00F81CFE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F81CFE" w:rsidRDefault="009E4FDF" w:rsidP="00FB251F">
      <w:pPr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1.</w:t>
      </w:r>
      <w:r w:rsidRPr="00F81CFE">
        <w:rPr>
          <w:rFonts w:ascii="Times New Roman" w:hAnsi="Times New Roman"/>
          <w:b/>
          <w:sz w:val="28"/>
          <w:szCs w:val="28"/>
          <w:lang w:val="ru-RU"/>
        </w:rPr>
        <w:t xml:space="preserve">  Д</w:t>
      </w:r>
      <w:r>
        <w:rPr>
          <w:rFonts w:ascii="Times New Roman" w:hAnsi="Times New Roman"/>
          <w:b/>
          <w:sz w:val="28"/>
          <w:szCs w:val="28"/>
          <w:lang w:val="ru-RU"/>
        </w:rPr>
        <w:t>еятельность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 Самарского областного аэроклуба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по выполнению государ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ственных задач 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81CFE">
        <w:rPr>
          <w:rFonts w:ascii="Times New Roman" w:hAnsi="Times New Roman"/>
          <w:b/>
          <w:sz w:val="28"/>
          <w:szCs w:val="28"/>
          <w:lang w:val="ru-RU"/>
        </w:rPr>
        <w:t>соответствии с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>Постановлением Правительства Российской Федерации от 28 ноября 2009 года № 973 «</w:t>
      </w:r>
      <w:r w:rsidRPr="00A74D28">
        <w:rPr>
          <w:rFonts w:ascii="Times New Roman" w:hAnsi="Times New Roman"/>
          <w:b/>
          <w:i/>
          <w:sz w:val="28"/>
          <w:szCs w:val="28"/>
          <w:lang w:val="ru-RU"/>
        </w:rPr>
        <w:t>Об Общероссийской общественно-государственной организации «Добровольное общество содействия армии, авиации, и флоту России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>»</w:t>
      </w:r>
      <w:r>
        <w:rPr>
          <w:rFonts w:ascii="Times New Roman" w:hAnsi="Times New Roman"/>
          <w:b/>
          <w:sz w:val="28"/>
          <w:szCs w:val="28"/>
          <w:lang w:val="ru-RU"/>
        </w:rPr>
        <w:t>: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E4FDF" w:rsidRPr="00A74D28" w:rsidRDefault="009E4FDF" w:rsidP="00DA2542">
      <w:pPr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A74D28" w:rsidRDefault="009E4FDF" w:rsidP="00FB251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b/>
          <w:sz w:val="28"/>
          <w:szCs w:val="28"/>
          <w:lang w:val="ru-RU"/>
        </w:rPr>
        <w:t>а)  патриотическое (военно-патриотическое) воспитание граждан.</w:t>
      </w:r>
    </w:p>
    <w:p w:rsidR="009E4FDF" w:rsidRPr="00A74D28" w:rsidRDefault="009E4FDF" w:rsidP="00DA2542">
      <w:pPr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ab/>
        <w:t>Патриотическое (военно-патриотическое) воспитание граждан в аэроклубе строится на основе Плана мероприятий «Концепции молодежной политики в Самарской области», включающего в себя: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lang w:val="ru-RU"/>
        </w:rPr>
        <w:tab/>
      </w:r>
      <w:r w:rsidRPr="00A74D28">
        <w:rPr>
          <w:rFonts w:ascii="Times New Roman" w:hAnsi="Times New Roman"/>
          <w:sz w:val="28"/>
          <w:szCs w:val="28"/>
          <w:lang w:val="ru-RU"/>
        </w:rPr>
        <w:t>- организацию и проведение областных, всероссийских мероприятий;</w:t>
      </w:r>
    </w:p>
    <w:p w:rsidR="009E4FDF" w:rsidRPr="001D03BC" w:rsidRDefault="009E4FDF" w:rsidP="00DA254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ab/>
      </w:r>
      <w:r w:rsidRPr="001D03BC">
        <w:rPr>
          <w:rFonts w:ascii="Times New Roman" w:hAnsi="Times New Roman"/>
          <w:b/>
          <w:sz w:val="28"/>
          <w:szCs w:val="28"/>
          <w:lang w:val="ru-RU"/>
        </w:rPr>
        <w:t>- проведение профильных смен авиационно-спортивного лагеря «Авиатор» для детей и подростков, находящихся в трудной жизненной ситуации, воспитанников детских домов, интернатов с выполнением полетов и парашютных прыжков (1000 человек в год);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ab/>
        <w:t>- проведение профильных смен с ВПК с выполнением парашютно-десантной подготовки (более 500 воспитанников в год);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ab/>
        <w:t>- обеспечение областных мероприятий военно-патриотической направленности;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ab/>
        <w:t>- проведение авиационных показательных выступлений по заявкам Правительства Самарской области, администраций местных органов власти и  др.</w:t>
      </w:r>
    </w:p>
    <w:p w:rsidR="009E4FDF" w:rsidRPr="00A74D28" w:rsidRDefault="009E4FDF" w:rsidP="00DA2542">
      <w:pPr>
        <w:jc w:val="both"/>
        <w:rPr>
          <w:rFonts w:ascii="Times New Roman" w:hAnsi="Times New Roman"/>
          <w:color w:val="FF6600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В рамках Плана мероприятий «Концепции молодежной политики в Самарской области» в 2014-201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г.г. проводится акция «Мне бы в небо!» за счет целевых средств  областного бюджета по договору с министерством образования и науки Самарской области, в ходе которой запланировано выполнение  3</w:t>
      </w:r>
      <w:r w:rsidRPr="00F70B6B">
        <w:rPr>
          <w:rFonts w:ascii="Times New Roman" w:hAnsi="Times New Roman"/>
          <w:sz w:val="28"/>
          <w:szCs w:val="28"/>
        </w:rPr>
        <w:t> </w:t>
      </w:r>
      <w:r w:rsidRPr="00A74D28">
        <w:rPr>
          <w:rFonts w:ascii="Times New Roman" w:hAnsi="Times New Roman"/>
          <w:sz w:val="28"/>
          <w:szCs w:val="28"/>
          <w:lang w:val="ru-RU"/>
        </w:rPr>
        <w:t>250 прыжков  с парашютом в год. К занятиям ежегодно привлекаются  более 1000 человек из числа молодежи в возрасте от 18 до 30 лет.</w:t>
      </w:r>
    </w:p>
    <w:p w:rsidR="009E4FDF" w:rsidRDefault="009E4FDF" w:rsidP="00DA2542">
      <w:pPr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A74D28" w:rsidRDefault="009E4FDF" w:rsidP="00DA2542">
      <w:pPr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FB251F">
      <w:pPr>
        <w:ind w:left="3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b/>
          <w:sz w:val="28"/>
          <w:szCs w:val="28"/>
          <w:lang w:val="ru-RU"/>
        </w:rPr>
        <w:t>б) образовательная деятельность.</w:t>
      </w:r>
    </w:p>
    <w:p w:rsidR="009E4FDF" w:rsidRPr="00A74D28" w:rsidRDefault="009E4FDF" w:rsidP="001D03BC">
      <w:pPr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1D03BC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Образовательная деятельность в аэроклубе осуществляется согласно Лицензии  № 5332 от 06.08.2014 года и в АУЦ на основании Свидетельства (сертификата) Росавиации № 196 от 08.11.2012 года.</w:t>
      </w:r>
    </w:p>
    <w:p w:rsidR="009E4FDF" w:rsidRPr="00D00F5C" w:rsidRDefault="009E4FDF" w:rsidP="001D03BC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4FDF" w:rsidRPr="00D00F5C" w:rsidRDefault="009E4FDF" w:rsidP="001D03BC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Основные виды образовательной деятельности:</w:t>
      </w:r>
    </w:p>
    <w:p w:rsidR="009E4FDF" w:rsidRPr="00D00F5C" w:rsidRDefault="009E4FDF" w:rsidP="001D03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авиамоделизм (3 учебных группы – 50 чел.);</w:t>
      </w:r>
    </w:p>
    <w:p w:rsidR="009E4FDF" w:rsidRPr="00D00F5C" w:rsidRDefault="009E4FDF" w:rsidP="001D03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первоначальная подготовка парашютистов военно-патриотических клубов и объединений – (26 групп по Самарской области);</w:t>
      </w:r>
    </w:p>
    <w:p w:rsidR="009E4FDF" w:rsidRPr="00D00F5C" w:rsidRDefault="009E4FDF" w:rsidP="001D03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подготовка инструкторов ПДП для организации работы в клубах;</w:t>
      </w:r>
    </w:p>
    <w:p w:rsidR="009E4FDF" w:rsidRPr="00D00F5C" w:rsidRDefault="009E4FDF" w:rsidP="001D03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первоначальная военная подготовка воспитанников военно-патриотических клубов и объединений Самарской области;</w:t>
      </w:r>
    </w:p>
    <w:p w:rsidR="009E4FDF" w:rsidRPr="00D00F5C" w:rsidRDefault="009E4FDF" w:rsidP="001D03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подготовка парашютистов-спортсменов;</w:t>
      </w:r>
    </w:p>
    <w:p w:rsidR="009E4FDF" w:rsidRPr="00D00F5C" w:rsidRDefault="009E4FDF" w:rsidP="001D03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подготовка пилотов моторных СЛА (дельталеты);</w:t>
      </w:r>
    </w:p>
    <w:p w:rsidR="009E4FDF" w:rsidRPr="00D00F5C" w:rsidRDefault="009E4FDF" w:rsidP="001D03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подготовка пилотов-спортсменов на самолетах и вертолетах;</w:t>
      </w:r>
    </w:p>
    <w:p w:rsidR="009E4FDF" w:rsidRPr="00D00F5C" w:rsidRDefault="009E4FDF" w:rsidP="001D03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подготовка, переподготовка, КПК пилотов  гражданской авиации;</w:t>
      </w:r>
    </w:p>
    <w:p w:rsidR="009E4FDF" w:rsidRDefault="009E4FDF" w:rsidP="001D03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00F5C">
        <w:rPr>
          <w:rFonts w:ascii="Times New Roman" w:hAnsi="Times New Roman"/>
          <w:sz w:val="28"/>
          <w:szCs w:val="28"/>
          <w:lang w:val="ru-RU"/>
        </w:rPr>
        <w:t>- подготовка воспитанников военно-спортивного лагеря «Авиатор» для  подростков, находящихся в трудной жизненной ситуации.</w:t>
      </w:r>
    </w:p>
    <w:p w:rsidR="009E4FDF" w:rsidRPr="00D00F5C" w:rsidRDefault="009E4FDF" w:rsidP="001D03BC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4FDF" w:rsidRPr="00C23225" w:rsidRDefault="009E4FDF" w:rsidP="001D03BC">
      <w:pPr>
        <w:jc w:val="center"/>
        <w:rPr>
          <w:rFonts w:ascii="Times New Roman" w:hAnsi="Times New Roman"/>
          <w:b/>
          <w:sz w:val="28"/>
          <w:szCs w:val="28"/>
        </w:rPr>
      </w:pPr>
      <w:r w:rsidRPr="00C23225">
        <w:rPr>
          <w:rFonts w:ascii="Times New Roman" w:hAnsi="Times New Roman"/>
          <w:b/>
          <w:sz w:val="28"/>
          <w:szCs w:val="28"/>
        </w:rPr>
        <w:t>Образовательные программы, реализуемые аэроклубом.</w:t>
      </w:r>
    </w:p>
    <w:p w:rsidR="009E4FDF" w:rsidRPr="00C23225" w:rsidRDefault="009E4FDF" w:rsidP="001D03BC">
      <w:pPr>
        <w:ind w:firstLine="708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="1061" w:tblpY="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0"/>
        <w:gridCol w:w="9"/>
        <w:gridCol w:w="2691"/>
      </w:tblGrid>
      <w:tr w:rsidR="009E4FDF" w:rsidRPr="00C23225" w:rsidTr="00A3326F">
        <w:tc>
          <w:tcPr>
            <w:tcW w:w="5400" w:type="dxa"/>
          </w:tcPr>
          <w:p w:rsidR="009E4FDF" w:rsidRPr="00C23225" w:rsidRDefault="009E4FDF" w:rsidP="00A3326F">
            <w:pPr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700" w:type="dxa"/>
            <w:gridSpan w:val="2"/>
          </w:tcPr>
          <w:p w:rsidR="009E4FDF" w:rsidRPr="00C23225" w:rsidRDefault="009E4FDF" w:rsidP="00A3326F">
            <w:pPr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Общий объем часов</w:t>
            </w:r>
          </w:p>
        </w:tc>
      </w:tr>
      <w:tr w:rsidR="009E4FDF" w:rsidRPr="00C23225" w:rsidTr="00A3326F">
        <w:tc>
          <w:tcPr>
            <w:tcW w:w="5400" w:type="dxa"/>
          </w:tcPr>
          <w:p w:rsidR="009E4FDF" w:rsidRPr="00C23225" w:rsidRDefault="009E4FDF" w:rsidP="00A3326F">
            <w:pPr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«Авиамоделизм»</w:t>
            </w:r>
          </w:p>
        </w:tc>
        <w:tc>
          <w:tcPr>
            <w:tcW w:w="2700" w:type="dxa"/>
            <w:gridSpan w:val="2"/>
          </w:tcPr>
          <w:p w:rsidR="009E4FDF" w:rsidRPr="00C23225" w:rsidRDefault="009E4FDF" w:rsidP="00A332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1 008</w:t>
            </w:r>
          </w:p>
        </w:tc>
      </w:tr>
      <w:tr w:rsidR="009E4FDF" w:rsidRPr="00C23225" w:rsidTr="00A3326F">
        <w:tc>
          <w:tcPr>
            <w:tcW w:w="5400" w:type="dxa"/>
          </w:tcPr>
          <w:p w:rsidR="009E4FDF" w:rsidRPr="00D00F5C" w:rsidRDefault="009E4FDF" w:rsidP="00A3326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0F5C">
              <w:rPr>
                <w:rFonts w:ascii="Times New Roman" w:hAnsi="Times New Roman"/>
                <w:sz w:val="28"/>
                <w:szCs w:val="28"/>
                <w:lang w:val="ru-RU"/>
              </w:rPr>
              <w:t>«Подготовка</w:t>
            </w:r>
          </w:p>
          <w:p w:rsidR="009E4FDF" w:rsidRPr="00D00F5C" w:rsidRDefault="009E4FDF" w:rsidP="00A3326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0F5C">
              <w:rPr>
                <w:rFonts w:ascii="Times New Roman" w:hAnsi="Times New Roman"/>
                <w:sz w:val="28"/>
                <w:szCs w:val="28"/>
                <w:lang w:val="ru-RU"/>
              </w:rPr>
              <w:t>пилотов-спортсменов на самолете Як-52»</w:t>
            </w:r>
          </w:p>
        </w:tc>
        <w:tc>
          <w:tcPr>
            <w:tcW w:w="2700" w:type="dxa"/>
            <w:gridSpan w:val="2"/>
          </w:tcPr>
          <w:p w:rsidR="009E4FDF" w:rsidRPr="00C23225" w:rsidRDefault="009E4FDF" w:rsidP="00A332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211</w:t>
            </w:r>
          </w:p>
          <w:p w:rsidR="009E4FDF" w:rsidRPr="00C23225" w:rsidRDefault="009E4FDF" w:rsidP="00A332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FDF" w:rsidRPr="00C23225" w:rsidTr="00A3326F">
        <w:tc>
          <w:tcPr>
            <w:tcW w:w="5400" w:type="dxa"/>
          </w:tcPr>
          <w:p w:rsidR="009E4FDF" w:rsidRPr="00C23225" w:rsidRDefault="009E4FDF" w:rsidP="00A3326F">
            <w:pPr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«Подготовка парашютистов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C23225">
              <w:rPr>
                <w:rFonts w:ascii="Times New Roman" w:hAnsi="Times New Roman"/>
                <w:sz w:val="28"/>
                <w:szCs w:val="28"/>
              </w:rPr>
              <w:t xml:space="preserve"> любителей»</w:t>
            </w:r>
          </w:p>
        </w:tc>
        <w:tc>
          <w:tcPr>
            <w:tcW w:w="2700" w:type="dxa"/>
            <w:gridSpan w:val="2"/>
          </w:tcPr>
          <w:p w:rsidR="009E4FDF" w:rsidRPr="00C23225" w:rsidRDefault="009E4FDF" w:rsidP="00A332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45 570</w:t>
            </w:r>
          </w:p>
        </w:tc>
      </w:tr>
      <w:tr w:rsidR="009E4FDF" w:rsidRPr="00C23225" w:rsidTr="00A3326F">
        <w:tc>
          <w:tcPr>
            <w:tcW w:w="5400" w:type="dxa"/>
          </w:tcPr>
          <w:p w:rsidR="009E4FDF" w:rsidRPr="00C23225" w:rsidRDefault="009E4FDF" w:rsidP="00A3326F">
            <w:pPr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«Подготовка начинающих спортсменов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C23225">
              <w:rPr>
                <w:rFonts w:ascii="Times New Roman" w:hAnsi="Times New Roman"/>
                <w:sz w:val="28"/>
                <w:szCs w:val="28"/>
              </w:rPr>
              <w:t xml:space="preserve"> парашютистов»</w:t>
            </w:r>
          </w:p>
        </w:tc>
        <w:tc>
          <w:tcPr>
            <w:tcW w:w="2700" w:type="dxa"/>
            <w:gridSpan w:val="2"/>
          </w:tcPr>
          <w:p w:rsidR="009E4FDF" w:rsidRPr="00C23225" w:rsidRDefault="009E4FDF" w:rsidP="00A332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17 025</w:t>
            </w:r>
          </w:p>
        </w:tc>
      </w:tr>
      <w:tr w:rsidR="009E4FDF" w:rsidRPr="00C23225" w:rsidTr="00A3326F">
        <w:tc>
          <w:tcPr>
            <w:tcW w:w="5400" w:type="dxa"/>
          </w:tcPr>
          <w:p w:rsidR="009E4FDF" w:rsidRPr="00D00F5C" w:rsidRDefault="009E4FDF" w:rsidP="00A3326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0F5C">
              <w:rPr>
                <w:rFonts w:ascii="Times New Roman" w:hAnsi="Times New Roman"/>
                <w:sz w:val="28"/>
                <w:szCs w:val="28"/>
                <w:lang w:val="ru-RU"/>
              </w:rPr>
              <w:t>«Подготовка укладчиков парашютов и кандидатов в инструкторы ПДС»</w:t>
            </w:r>
          </w:p>
        </w:tc>
        <w:tc>
          <w:tcPr>
            <w:tcW w:w="2700" w:type="dxa"/>
            <w:gridSpan w:val="2"/>
          </w:tcPr>
          <w:p w:rsidR="009E4FDF" w:rsidRPr="00C23225" w:rsidRDefault="009E4FDF" w:rsidP="00A332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975</w:t>
            </w:r>
          </w:p>
        </w:tc>
      </w:tr>
      <w:tr w:rsidR="009E4FDF" w:rsidRPr="00C23225" w:rsidTr="00A3326F">
        <w:tc>
          <w:tcPr>
            <w:tcW w:w="5400" w:type="dxa"/>
          </w:tcPr>
          <w:p w:rsidR="009E4FDF" w:rsidRPr="00D00F5C" w:rsidRDefault="009E4FDF" w:rsidP="00A3326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0F5C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ервоначальная подготовка частных пилотов</w:t>
            </w:r>
            <w:r w:rsidRPr="00D00F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легком однодвигательном самолете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на легком двухдвигательном самолете, на самолете - амфибии</w:t>
            </w:r>
            <w:r w:rsidRPr="00D00F5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700" w:type="dxa"/>
            <w:gridSpan w:val="2"/>
          </w:tcPr>
          <w:p w:rsidR="009E4FDF" w:rsidRPr="00C23225" w:rsidRDefault="009E4FDF" w:rsidP="00A332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225">
              <w:rPr>
                <w:rFonts w:ascii="Times New Roman" w:hAnsi="Times New Roman"/>
                <w:sz w:val="28"/>
                <w:szCs w:val="28"/>
              </w:rPr>
              <w:t>30 000</w:t>
            </w:r>
          </w:p>
        </w:tc>
      </w:tr>
      <w:tr w:rsidR="009E4FDF" w:rsidRPr="00C23225" w:rsidTr="00A3326F">
        <w:tblPrEx>
          <w:tblLook w:val="0000"/>
        </w:tblPrEx>
        <w:trPr>
          <w:trHeight w:val="615"/>
        </w:trPr>
        <w:tc>
          <w:tcPr>
            <w:tcW w:w="5409" w:type="dxa"/>
            <w:gridSpan w:val="2"/>
          </w:tcPr>
          <w:p w:rsidR="009E4FDF" w:rsidRPr="00C23225" w:rsidRDefault="009E4FDF" w:rsidP="00A3326F">
            <w:pPr>
              <w:pStyle w:val="msonormalcxspmiddlecxspmiddlecxspmiddle"/>
              <w:spacing w:after="0" w:afterAutospacing="0"/>
              <w:contextualSpacing/>
              <w:jc w:val="both"/>
              <w:rPr>
                <w:sz w:val="28"/>
                <w:szCs w:val="28"/>
              </w:rPr>
            </w:pPr>
            <w:r w:rsidRPr="00C23225">
              <w:rPr>
                <w:sz w:val="28"/>
                <w:szCs w:val="28"/>
              </w:rPr>
              <w:t>Переподготовка</w:t>
            </w:r>
            <w:r>
              <w:rPr>
                <w:sz w:val="28"/>
                <w:szCs w:val="28"/>
              </w:rPr>
              <w:t xml:space="preserve"> частных  пилотов</w:t>
            </w:r>
            <w:r w:rsidRPr="00C23225">
              <w:rPr>
                <w:sz w:val="28"/>
                <w:szCs w:val="28"/>
              </w:rPr>
              <w:t>.</w:t>
            </w:r>
          </w:p>
        </w:tc>
        <w:tc>
          <w:tcPr>
            <w:tcW w:w="2691" w:type="dxa"/>
          </w:tcPr>
          <w:p w:rsidR="009E4FDF" w:rsidRPr="00C23225" w:rsidRDefault="009E4FDF" w:rsidP="00A3326F">
            <w:pPr>
              <w:pStyle w:val="msonormalcxspmiddlecxspmiddlecxspmiddle"/>
              <w:spacing w:after="0" w:afterAutospacing="0"/>
              <w:contextualSpacing/>
              <w:jc w:val="center"/>
              <w:rPr>
                <w:sz w:val="28"/>
                <w:szCs w:val="28"/>
              </w:rPr>
            </w:pPr>
            <w:r w:rsidRPr="00C23225">
              <w:rPr>
                <w:sz w:val="28"/>
                <w:szCs w:val="28"/>
              </w:rPr>
              <w:t>1012</w:t>
            </w:r>
          </w:p>
        </w:tc>
      </w:tr>
      <w:tr w:rsidR="009E4FDF" w:rsidRPr="00C23225" w:rsidTr="00A3326F">
        <w:tblPrEx>
          <w:tblLook w:val="0000"/>
        </w:tblPrEx>
        <w:trPr>
          <w:trHeight w:val="527"/>
        </w:trPr>
        <w:tc>
          <w:tcPr>
            <w:tcW w:w="5409" w:type="dxa"/>
            <w:gridSpan w:val="2"/>
          </w:tcPr>
          <w:p w:rsidR="009E4FDF" w:rsidRPr="00C23225" w:rsidRDefault="009E4FDF" w:rsidP="00A3326F">
            <w:pPr>
              <w:pStyle w:val="msonormalcxspmiddlecxspmiddlecxspmiddle"/>
              <w:spacing w:after="0" w:afterAutospacing="0"/>
              <w:contextualSpacing/>
              <w:jc w:val="both"/>
              <w:rPr>
                <w:sz w:val="28"/>
                <w:szCs w:val="28"/>
              </w:rPr>
            </w:pPr>
            <w:r w:rsidRPr="00C23225">
              <w:rPr>
                <w:sz w:val="28"/>
                <w:szCs w:val="28"/>
              </w:rPr>
              <w:t>КПК пилотов гражданской авиации</w:t>
            </w:r>
          </w:p>
        </w:tc>
        <w:tc>
          <w:tcPr>
            <w:tcW w:w="2691" w:type="dxa"/>
          </w:tcPr>
          <w:p w:rsidR="009E4FDF" w:rsidRPr="00C23225" w:rsidRDefault="009E4FDF" w:rsidP="00A3326F">
            <w:pPr>
              <w:pStyle w:val="msonormalcxspmiddlecxspmiddlecxspmiddle"/>
              <w:spacing w:after="0" w:afterAutospacing="0"/>
              <w:contextualSpacing/>
              <w:jc w:val="center"/>
              <w:rPr>
                <w:sz w:val="28"/>
                <w:szCs w:val="28"/>
              </w:rPr>
            </w:pPr>
            <w:r w:rsidRPr="00C23225">
              <w:rPr>
                <w:sz w:val="28"/>
                <w:szCs w:val="28"/>
              </w:rPr>
              <w:t>516</w:t>
            </w:r>
          </w:p>
        </w:tc>
      </w:tr>
    </w:tbl>
    <w:p w:rsidR="009E4FDF" w:rsidRPr="00C23225" w:rsidRDefault="009E4FDF" w:rsidP="001D03BC">
      <w:pPr>
        <w:pStyle w:val="msonormalcxspmiddlecxspmiddlecxspmiddle"/>
        <w:spacing w:after="0" w:afterAutospacing="0"/>
        <w:ind w:firstLine="708"/>
        <w:contextualSpacing/>
        <w:jc w:val="both"/>
        <w:rPr>
          <w:sz w:val="28"/>
          <w:szCs w:val="28"/>
        </w:rPr>
      </w:pPr>
    </w:p>
    <w:p w:rsidR="009E4FDF" w:rsidRPr="00C23225" w:rsidRDefault="009E4FDF" w:rsidP="001D03BC">
      <w:pPr>
        <w:pStyle w:val="msonormalcxspmiddlecxspmiddlecxspmiddle"/>
        <w:spacing w:after="0" w:afterAutospacing="0"/>
        <w:ind w:firstLine="708"/>
        <w:contextualSpacing/>
        <w:jc w:val="both"/>
        <w:rPr>
          <w:sz w:val="28"/>
          <w:szCs w:val="28"/>
        </w:rPr>
      </w:pPr>
    </w:p>
    <w:p w:rsidR="009E4FDF" w:rsidRPr="00C23225" w:rsidRDefault="009E4FDF" w:rsidP="001D03BC">
      <w:pPr>
        <w:pStyle w:val="msonormalcxspmiddlecxspmiddlecxspmiddle"/>
        <w:spacing w:after="0" w:afterAutospacing="0"/>
        <w:ind w:firstLine="708"/>
        <w:contextualSpacing/>
        <w:jc w:val="both"/>
        <w:rPr>
          <w:sz w:val="28"/>
          <w:szCs w:val="28"/>
        </w:rPr>
      </w:pP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В рамках регионального заказа в соответствии с Лицензией и Сертификатом Росавиации на образовательную деятельность аэроклуб реализует 15 программ дополнительного  образования авиационно-технической направленности с подростками и допризывной молодежью с годовым охватом до 3000 человек в год.</w:t>
      </w:r>
    </w:p>
    <w:p w:rsidR="009E4FDF" w:rsidRPr="00FE3FF0" w:rsidRDefault="009E4FDF" w:rsidP="00FE3FF0">
      <w:pPr>
        <w:pStyle w:val="msonormalcxspmiddlecxspmiddlecxspmiddle"/>
        <w:spacing w:after="0" w:afterAutospacing="0"/>
        <w:ind w:firstLine="708"/>
        <w:contextualSpacing/>
        <w:jc w:val="both"/>
        <w:rPr>
          <w:b/>
          <w:sz w:val="28"/>
          <w:szCs w:val="28"/>
        </w:rPr>
      </w:pPr>
      <w:r w:rsidRPr="00A74D28">
        <w:rPr>
          <w:sz w:val="28"/>
          <w:szCs w:val="28"/>
        </w:rPr>
        <w:t>Кроме того, аэроклуб успешно реализует программы дополнительного профессионального об</w:t>
      </w:r>
      <w:r>
        <w:rPr>
          <w:sz w:val="28"/>
          <w:szCs w:val="28"/>
        </w:rPr>
        <w:t>разования</w:t>
      </w:r>
      <w:r w:rsidRPr="00A74D28">
        <w:rPr>
          <w:sz w:val="28"/>
          <w:szCs w:val="28"/>
        </w:rPr>
        <w:t>, предусматривающие подготовку и переподготовку пилотов гражданской авиации в сертифицированном АУЦ.</w:t>
      </w:r>
      <w:r w:rsidRPr="00FE3F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 настоящее время аэроклуб</w:t>
      </w:r>
      <w:r w:rsidRPr="005C6DC8">
        <w:rPr>
          <w:b/>
          <w:sz w:val="28"/>
          <w:szCs w:val="28"/>
        </w:rPr>
        <w:t xml:space="preserve"> проходит процедуру</w:t>
      </w:r>
      <w:r>
        <w:rPr>
          <w:b/>
          <w:sz w:val="28"/>
          <w:szCs w:val="28"/>
        </w:rPr>
        <w:t xml:space="preserve"> повторной</w:t>
      </w:r>
      <w:r w:rsidRPr="005C6DC8">
        <w:rPr>
          <w:b/>
          <w:sz w:val="28"/>
          <w:szCs w:val="28"/>
        </w:rPr>
        <w:t xml:space="preserve"> сертификации в соответствии с ФАП- 289 2016 года. Разработано и утверждено в Росавиации 19 новых образовательны</w:t>
      </w:r>
      <w:r>
        <w:rPr>
          <w:b/>
          <w:sz w:val="28"/>
          <w:szCs w:val="28"/>
        </w:rPr>
        <w:t>х программ, в том числе программа подготовки ИТС.</w:t>
      </w: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При подготовке к сертификации 15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преподавателей и весь авиационный пер</w:t>
      </w:r>
      <w:r>
        <w:rPr>
          <w:rFonts w:ascii="Times New Roman" w:hAnsi="Times New Roman"/>
          <w:b/>
          <w:sz w:val="28"/>
          <w:szCs w:val="28"/>
          <w:lang w:val="ru-RU"/>
        </w:rPr>
        <w:t>сонал аэроклуба, задействованный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в образовательном процессе прошли подготовку в Санкт-Петербургской академии ГА, Ульяновском ВЛУГА и сертифицированных учебных центрах гражданской авиации.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Росавиацией утверждена образовательная программа подготовки ИТС объемом 250 часов.</w:t>
      </w:r>
    </w:p>
    <w:p w:rsidR="009E4FDF" w:rsidRDefault="009E4FDF" w:rsidP="00DA2542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E3FF0">
        <w:rPr>
          <w:rFonts w:ascii="Times New Roman" w:hAnsi="Times New Roman"/>
          <w:b/>
          <w:sz w:val="28"/>
          <w:szCs w:val="28"/>
          <w:lang w:val="ru-RU"/>
        </w:rPr>
        <w:t>При необходимости аэроклуб способен осуществлять подготовку, переподготовку и КПК  летного и технического состава АО ДОСААФ России.</w:t>
      </w: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b/>
          <w:sz w:val="28"/>
          <w:szCs w:val="28"/>
          <w:lang w:val="ru-RU"/>
        </w:rPr>
        <w:t>в)  подготовка граждан по военно - учетным специальностям.</w:t>
      </w:r>
    </w:p>
    <w:p w:rsidR="009E4FDF" w:rsidRPr="00A74D28" w:rsidRDefault="009E4FDF" w:rsidP="00FE3FF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4FDF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57C8A">
        <w:rPr>
          <w:rFonts w:ascii="Times New Roman" w:hAnsi="Times New Roman"/>
          <w:sz w:val="28"/>
          <w:szCs w:val="28"/>
          <w:lang w:val="ru-RU"/>
        </w:rPr>
        <w:t>В соответствии с директивой штаба Центрального военного округа ВС РФ от 04 сентября 2015 года № 14/20/5/25/1049 «По подготовке граждан новой военно-учетной специальности ВУС-100д (стрелок-парашютист) в образовательных учреждениях ДОСААФ России на 2015-2016 учебный год» 2</w:t>
      </w:r>
      <w:r>
        <w:rPr>
          <w:rFonts w:ascii="Times New Roman" w:hAnsi="Times New Roman"/>
          <w:sz w:val="28"/>
          <w:szCs w:val="28"/>
          <w:lang w:val="ru-RU"/>
        </w:rPr>
        <w:t xml:space="preserve">2 сентября 2015 года  </w:t>
      </w:r>
      <w:r w:rsidRPr="00657C8A">
        <w:rPr>
          <w:rFonts w:ascii="Times New Roman" w:hAnsi="Times New Roman"/>
          <w:sz w:val="28"/>
          <w:szCs w:val="28"/>
          <w:lang w:val="ru-RU"/>
        </w:rPr>
        <w:t xml:space="preserve"> комиссией</w:t>
      </w:r>
      <w:r>
        <w:rPr>
          <w:rFonts w:ascii="Times New Roman" w:hAnsi="Times New Roman"/>
          <w:sz w:val="28"/>
          <w:szCs w:val="28"/>
          <w:lang w:val="ru-RU"/>
        </w:rPr>
        <w:t xml:space="preserve"> ЦВО</w:t>
      </w:r>
      <w:r w:rsidRPr="00657C8A">
        <w:rPr>
          <w:rFonts w:ascii="Times New Roman" w:hAnsi="Times New Roman"/>
          <w:sz w:val="28"/>
          <w:szCs w:val="28"/>
          <w:lang w:val="ru-RU"/>
        </w:rPr>
        <w:t xml:space="preserve"> была проведена проверка наличия и готовности учебно-материальной базы» в Самарском о</w:t>
      </w:r>
      <w:r>
        <w:rPr>
          <w:rFonts w:ascii="Times New Roman" w:hAnsi="Times New Roman"/>
          <w:sz w:val="28"/>
          <w:szCs w:val="28"/>
          <w:lang w:val="ru-RU"/>
        </w:rPr>
        <w:t>бластном аэроклубе</w:t>
      </w:r>
      <w:r w:rsidRPr="00657C8A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E4FDF" w:rsidRPr="00657C8A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57C8A">
        <w:rPr>
          <w:rFonts w:ascii="Times New Roman" w:hAnsi="Times New Roman"/>
          <w:sz w:val="28"/>
          <w:szCs w:val="28"/>
          <w:lang w:val="ru-RU"/>
        </w:rPr>
        <w:t>В соответствии с заключением комиссии от 30 сентября 2015 года аэроклуб по состоянию учебно-материальной базы, внутреннему порядку, опыту работы руководящего и преподавательского состава, инстр</w:t>
      </w:r>
      <w:r>
        <w:rPr>
          <w:rFonts w:ascii="Times New Roman" w:hAnsi="Times New Roman"/>
          <w:sz w:val="28"/>
          <w:szCs w:val="28"/>
          <w:lang w:val="ru-RU"/>
        </w:rPr>
        <w:t xml:space="preserve">укторов и пилотов способен осуществлять </w:t>
      </w:r>
      <w:r w:rsidRPr="00657C8A">
        <w:rPr>
          <w:rFonts w:ascii="Times New Roman" w:hAnsi="Times New Roman"/>
          <w:sz w:val="28"/>
          <w:szCs w:val="28"/>
          <w:lang w:val="ru-RU"/>
        </w:rPr>
        <w:t xml:space="preserve"> подготовку граждан по военно-учетным специальностям ВУС-100д (стрелок-парашютист) и ВУС-837д (водитель категории «С») для ВДВ ВС РФ.</w:t>
      </w:r>
    </w:p>
    <w:p w:rsidR="009E4FDF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57C8A">
        <w:rPr>
          <w:rFonts w:ascii="Times New Roman" w:hAnsi="Times New Roman"/>
          <w:sz w:val="28"/>
          <w:szCs w:val="28"/>
          <w:lang w:val="ru-RU"/>
        </w:rPr>
        <w:t>По заданию Министерства обороны РФ (Директива штаба ЦВО от 04.09.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57C8A">
        <w:rPr>
          <w:rFonts w:ascii="Times New Roman" w:hAnsi="Times New Roman"/>
          <w:sz w:val="28"/>
          <w:szCs w:val="28"/>
          <w:lang w:val="ru-RU"/>
        </w:rPr>
        <w:t xml:space="preserve">2015 года № 14/20/5/2/1049) в 2016 учебном году аэроклубом в период с 19 июля по 12 августа было подготовлено </w:t>
      </w:r>
      <w:r w:rsidRPr="005C6DC8">
        <w:rPr>
          <w:rFonts w:ascii="Times New Roman" w:hAnsi="Times New Roman"/>
          <w:b/>
          <w:sz w:val="28"/>
          <w:szCs w:val="28"/>
          <w:lang w:val="ru-RU"/>
        </w:rPr>
        <w:t>20 специалистов по специальности ВУС-100д (стрелок-парашютист)</w:t>
      </w:r>
      <w:r w:rsidRPr="00657C8A">
        <w:rPr>
          <w:rFonts w:ascii="Times New Roman" w:hAnsi="Times New Roman"/>
          <w:sz w:val="28"/>
          <w:szCs w:val="28"/>
          <w:lang w:val="ru-RU"/>
        </w:rPr>
        <w:t xml:space="preserve"> из числа допризывной молодежи Самарской области</w:t>
      </w:r>
      <w:r>
        <w:rPr>
          <w:rFonts w:ascii="Times New Roman" w:hAnsi="Times New Roman"/>
          <w:sz w:val="28"/>
          <w:szCs w:val="28"/>
          <w:lang w:val="ru-RU"/>
        </w:rPr>
        <w:t xml:space="preserve"> методом сбора.</w:t>
      </w:r>
      <w:r w:rsidRPr="00657C8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По результатам экзаменов все призывники освоили программу с оценкой не ниже «хорошо».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b/>
          <w:sz w:val="28"/>
          <w:szCs w:val="28"/>
          <w:lang w:val="ru-RU"/>
        </w:rPr>
        <w:t>г)    развитие  авиационных и  технических видов спорта.</w:t>
      </w:r>
    </w:p>
    <w:p w:rsidR="009E4FDF" w:rsidRPr="00A74D28" w:rsidRDefault="009E4FDF" w:rsidP="00DA254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В настоящее время областной аэроклуб является ведущим центром авиационных видов спорта в регионе. </w:t>
      </w:r>
    </w:p>
    <w:p w:rsidR="009E4FDF" w:rsidRPr="00F70B6B" w:rsidRDefault="009E4FDF" w:rsidP="00DA2542">
      <w:pPr>
        <w:jc w:val="both"/>
        <w:rPr>
          <w:rFonts w:ascii="Times New Roman" w:hAnsi="Times New Roman"/>
          <w:sz w:val="28"/>
          <w:szCs w:val="28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F70B6B">
        <w:rPr>
          <w:rFonts w:ascii="Times New Roman" w:hAnsi="Times New Roman"/>
          <w:sz w:val="28"/>
          <w:szCs w:val="28"/>
        </w:rPr>
        <w:t xml:space="preserve">Аэроклуб осуществляет: </w:t>
      </w:r>
    </w:p>
    <w:p w:rsidR="009E4FDF" w:rsidRPr="00A74D28" w:rsidRDefault="009E4FDF" w:rsidP="00DA2542">
      <w:pPr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развитие военно-прикладных и авиационных видов спорта в Самарском регионе: парашютный, самолетный, авиамодельный, вертолетный, СЛА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E4FDF" w:rsidRPr="00A74D28" w:rsidRDefault="009E4FDF" w:rsidP="00DA2542">
      <w:pPr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подготовку спортсменов по авиационным видам спорта;</w:t>
      </w:r>
    </w:p>
    <w:p w:rsidR="009E4FDF" w:rsidRPr="00F70B6B" w:rsidRDefault="009E4FDF" w:rsidP="00DA2542">
      <w:pPr>
        <w:pStyle w:val="1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0B6B">
        <w:rPr>
          <w:rFonts w:ascii="Times New Roman" w:hAnsi="Times New Roman"/>
          <w:sz w:val="28"/>
          <w:szCs w:val="28"/>
        </w:rPr>
        <w:t xml:space="preserve">организацию и проведение соревнований по  авиационным видам спорта  различного уровня;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E4FDF" w:rsidRPr="00A74D28" w:rsidRDefault="009E4FDF" w:rsidP="00DA2542">
      <w:pPr>
        <w:numPr>
          <w:ilvl w:val="0"/>
          <w:numId w:val="6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организацию и проведение детских лагерей и профильных смен с авиационно- спортивной  подготовкой;</w:t>
      </w:r>
    </w:p>
    <w:p w:rsidR="009E4FDF" w:rsidRPr="00A74D28" w:rsidRDefault="009E4FDF" w:rsidP="00DA2542">
      <w:pPr>
        <w:numPr>
          <w:ilvl w:val="0"/>
          <w:numId w:val="6"/>
        </w:numPr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организацию работы секций по авиационным видам спорта в городах и районах области;</w:t>
      </w:r>
    </w:p>
    <w:p w:rsidR="009E4FDF" w:rsidRPr="004B1BE1" w:rsidRDefault="009E4FDF" w:rsidP="00DA2542">
      <w:pPr>
        <w:numPr>
          <w:ilvl w:val="0"/>
          <w:numId w:val="6"/>
        </w:numPr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организацию и проведение авиационных показательных выступлений, демонстрационных полетов, с целью популяризации авиационных видов спорта.</w:t>
      </w:r>
    </w:p>
    <w:p w:rsidR="009E4FDF" w:rsidRPr="00A74D28" w:rsidRDefault="009E4FDF" w:rsidP="00DA254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b/>
          <w:sz w:val="28"/>
          <w:szCs w:val="28"/>
          <w:lang w:val="ru-RU"/>
        </w:rPr>
        <w:t>д)  оказание авиационных услуг органам государственной власти, их учреждениям, юридическим лицам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E4FDF" w:rsidRPr="00A74D28" w:rsidRDefault="009E4FDF" w:rsidP="00DA2542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b/>
          <w:sz w:val="28"/>
          <w:szCs w:val="28"/>
          <w:lang w:val="ru-RU"/>
        </w:rPr>
        <w:t>(</w:t>
      </w:r>
      <w:r w:rsidRPr="00A74D28">
        <w:rPr>
          <w:rFonts w:ascii="Times New Roman" w:hAnsi="Times New Roman"/>
          <w:sz w:val="28"/>
          <w:szCs w:val="28"/>
          <w:lang w:val="ru-RU"/>
        </w:rPr>
        <w:t>некоммерческая авиационная деятельность).</w:t>
      </w:r>
    </w:p>
    <w:p w:rsidR="009E4FDF" w:rsidRPr="00A74D28" w:rsidRDefault="009E4FDF" w:rsidP="00DA254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В соответствии с Постановлением Правительства Российской Федерации от 28 ноября 2009 года № 973 «Об Общероссийской общественно-государственной организации «Добровольное общество содействия армии, авиации и флоту России» и Разрешением, выданным ДОСААФ России, </w:t>
      </w:r>
      <w:r>
        <w:rPr>
          <w:rFonts w:ascii="Times New Roman" w:hAnsi="Times New Roman"/>
          <w:sz w:val="28"/>
          <w:szCs w:val="28"/>
          <w:lang w:val="ru-RU"/>
        </w:rPr>
        <w:t>в 2016 году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аэроклуб привлекается для:</w:t>
      </w:r>
    </w:p>
    <w:p w:rsidR="009E4FDF" w:rsidRPr="004B1BE1" w:rsidRDefault="009E4FDF" w:rsidP="004B1BE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- оказания содействия государственным органам и их учреждениям, органам местного самоуправления </w:t>
      </w:r>
      <w:r>
        <w:rPr>
          <w:rFonts w:ascii="Times New Roman" w:hAnsi="Times New Roman"/>
          <w:sz w:val="28"/>
          <w:szCs w:val="28"/>
          <w:lang w:val="ru-RU"/>
        </w:rPr>
        <w:t xml:space="preserve"> при проведении массовых мероприятий;</w:t>
      </w:r>
    </w:p>
    <w:p w:rsidR="009E4FDF" w:rsidRPr="00A74D28" w:rsidRDefault="009E4FDF" w:rsidP="00DA2542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- контроля и разведки ледовой и паводковой обстановки.</w:t>
      </w: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74D28">
        <w:rPr>
          <w:rFonts w:ascii="Times New Roman" w:hAnsi="Times New Roman"/>
          <w:b/>
          <w:sz w:val="28"/>
          <w:szCs w:val="28"/>
          <w:lang w:val="ru-RU"/>
        </w:rPr>
        <w:t>е)    поддержание инфраструктуры аэродрома «Бобровка»  в эксплуатационном состоянии в целях выполнения задач в мобилизационный период и в военное время.</w:t>
      </w: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E41CCB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  <w:r w:rsidRPr="00E41CCB">
        <w:rPr>
          <w:rFonts w:ascii="Times New Roman" w:hAnsi="Times New Roman"/>
          <w:sz w:val="28"/>
          <w:szCs w:val="28"/>
          <w:lang w:val="ru-RU"/>
        </w:rPr>
        <w:t xml:space="preserve">Аэроклуб базируется на аэродроме 1 класса «Бобровка», который выведен из состава аэродромной сети ВС РФ, однако имеет важное оперативно-тактическое значение и будет использоваться в особый период. Поэтому его поддержание в эксплуатационной готовности является </w:t>
      </w:r>
      <w:r>
        <w:rPr>
          <w:rFonts w:ascii="Times New Roman" w:hAnsi="Times New Roman"/>
          <w:sz w:val="28"/>
          <w:szCs w:val="28"/>
          <w:lang w:val="ru-RU"/>
        </w:rPr>
        <w:t>государственной задачей.</w:t>
      </w:r>
    </w:p>
    <w:p w:rsidR="009E4FDF" w:rsidRPr="004D7A05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 период с 2001- 2016</w:t>
      </w:r>
      <w:r w:rsidRPr="004D7A05">
        <w:rPr>
          <w:rFonts w:ascii="Times New Roman" w:hAnsi="Times New Roman"/>
          <w:sz w:val="28"/>
          <w:szCs w:val="28"/>
          <w:lang w:val="ru-RU"/>
        </w:rPr>
        <w:t xml:space="preserve"> год на текущий, капитальный ремонт  объектов аэродрома</w:t>
      </w:r>
      <w:r>
        <w:rPr>
          <w:rFonts w:ascii="Times New Roman" w:hAnsi="Times New Roman"/>
          <w:sz w:val="28"/>
          <w:szCs w:val="28"/>
          <w:lang w:val="ru-RU"/>
        </w:rPr>
        <w:t>,  аэроклубом, затрачено более 13</w:t>
      </w:r>
      <w:r w:rsidRPr="004D7A05">
        <w:rPr>
          <w:rFonts w:ascii="Times New Roman" w:hAnsi="Times New Roman"/>
          <w:sz w:val="28"/>
          <w:szCs w:val="28"/>
          <w:lang w:val="ru-RU"/>
        </w:rPr>
        <w:t xml:space="preserve"> млн. руб., в том числе, на охрану этих объектов – </w:t>
      </w:r>
      <w:r>
        <w:rPr>
          <w:rFonts w:ascii="Times New Roman" w:hAnsi="Times New Roman"/>
          <w:b/>
          <w:sz w:val="28"/>
          <w:szCs w:val="28"/>
          <w:lang w:val="ru-RU"/>
        </w:rPr>
        <w:t>13</w:t>
      </w:r>
      <w:r w:rsidRPr="004D7A05">
        <w:rPr>
          <w:rFonts w:ascii="Times New Roman" w:hAnsi="Times New Roman"/>
          <w:b/>
          <w:sz w:val="28"/>
          <w:szCs w:val="28"/>
          <w:lang w:val="ru-RU"/>
        </w:rPr>
        <w:t xml:space="preserve"> млн. руб. собственных средств</w:t>
      </w:r>
      <w:r w:rsidRPr="004D7A05">
        <w:rPr>
          <w:rFonts w:ascii="Times New Roman" w:hAnsi="Times New Roman"/>
          <w:sz w:val="28"/>
          <w:szCs w:val="28"/>
          <w:lang w:val="ru-RU"/>
        </w:rPr>
        <w:t>.</w:t>
      </w:r>
    </w:p>
    <w:p w:rsidR="009E4FDF" w:rsidRPr="004D7A05" w:rsidRDefault="009E4FDF" w:rsidP="00DA254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D7A0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7A05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В 2016</w:t>
      </w:r>
      <w:r w:rsidRPr="004D7A05">
        <w:rPr>
          <w:rFonts w:ascii="Times New Roman" w:hAnsi="Times New Roman"/>
          <w:sz w:val="28"/>
          <w:szCs w:val="28"/>
          <w:lang w:val="ru-RU"/>
        </w:rPr>
        <w:t xml:space="preserve"> году</w:t>
      </w:r>
      <w:r>
        <w:rPr>
          <w:rFonts w:ascii="Times New Roman" w:hAnsi="Times New Roman"/>
          <w:sz w:val="28"/>
          <w:szCs w:val="28"/>
          <w:lang w:val="ru-RU"/>
        </w:rPr>
        <w:t>, в</w:t>
      </w:r>
      <w:r w:rsidRPr="004D7A05">
        <w:rPr>
          <w:rFonts w:ascii="Times New Roman" w:hAnsi="Times New Roman"/>
          <w:sz w:val="28"/>
          <w:szCs w:val="28"/>
          <w:lang w:val="ru-RU"/>
        </w:rPr>
        <w:t xml:space="preserve"> соответствии с Планом мероприятий к «Концепции развития аэроклуба на период до 2018 года» на содержание и совершенствование объектов аэродрома</w:t>
      </w:r>
      <w:r>
        <w:rPr>
          <w:rFonts w:ascii="Times New Roman" w:hAnsi="Times New Roman"/>
          <w:sz w:val="28"/>
          <w:szCs w:val="28"/>
          <w:lang w:val="ru-RU"/>
        </w:rPr>
        <w:t xml:space="preserve"> было запланировано 2,</w:t>
      </w:r>
      <w:r w:rsidRPr="004D7A05">
        <w:rPr>
          <w:rFonts w:ascii="Times New Roman" w:hAnsi="Times New Roman"/>
          <w:sz w:val="28"/>
          <w:szCs w:val="28"/>
          <w:lang w:val="ru-RU"/>
        </w:rPr>
        <w:t xml:space="preserve">5 млн. руб.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E4FDF" w:rsidRPr="004D7A05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D7A05">
        <w:rPr>
          <w:rFonts w:ascii="Times New Roman" w:hAnsi="Times New Roman"/>
          <w:b/>
          <w:sz w:val="28"/>
          <w:szCs w:val="28"/>
          <w:lang w:val="ru-RU"/>
        </w:rPr>
        <w:tab/>
        <w:t xml:space="preserve">В связи со снижением доходов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D7A05">
        <w:rPr>
          <w:rFonts w:ascii="Times New Roman" w:hAnsi="Times New Roman"/>
          <w:b/>
          <w:sz w:val="28"/>
          <w:szCs w:val="28"/>
          <w:lang w:val="ru-RU"/>
        </w:rPr>
        <w:t>на содержание и совершенствование объектов в 2016 году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аэроклубом было затрачено 1,7</w:t>
      </w:r>
      <w:r w:rsidRPr="004D7A05">
        <w:rPr>
          <w:rFonts w:ascii="Times New Roman" w:hAnsi="Times New Roman"/>
          <w:b/>
          <w:sz w:val="28"/>
          <w:szCs w:val="28"/>
          <w:lang w:val="ru-RU"/>
        </w:rPr>
        <w:t xml:space="preserve"> млн. руб.</w:t>
      </w:r>
    </w:p>
    <w:p w:rsidR="009E4FDF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D7A05">
        <w:rPr>
          <w:rFonts w:ascii="Times New Roman" w:hAnsi="Times New Roman"/>
          <w:sz w:val="28"/>
          <w:szCs w:val="28"/>
          <w:lang w:val="ru-RU"/>
        </w:rPr>
        <w:t>До настоящего времени не решен вопрос о передаче аэр</w:t>
      </w:r>
      <w:r>
        <w:rPr>
          <w:rFonts w:ascii="Times New Roman" w:hAnsi="Times New Roman"/>
          <w:sz w:val="28"/>
          <w:szCs w:val="28"/>
          <w:lang w:val="ru-RU"/>
        </w:rPr>
        <w:t xml:space="preserve">одрома «Бобровка» ДОСААФ России. </w:t>
      </w:r>
    </w:p>
    <w:p w:rsidR="009E4FDF" w:rsidRPr="00F81CFE" w:rsidRDefault="009E4FDF" w:rsidP="00DA2542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81CFE">
        <w:rPr>
          <w:rFonts w:ascii="Times New Roman" w:hAnsi="Times New Roman"/>
          <w:b/>
          <w:sz w:val="28"/>
          <w:szCs w:val="28"/>
          <w:lang w:val="ru-RU"/>
        </w:rPr>
        <w:t>Командование ЦВО за обеспечение сохранности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имущества и</w:t>
      </w:r>
      <w:r w:rsidRPr="00F81CFE">
        <w:rPr>
          <w:rFonts w:ascii="Times New Roman" w:hAnsi="Times New Roman"/>
          <w:b/>
          <w:sz w:val="28"/>
          <w:szCs w:val="28"/>
          <w:lang w:val="ru-RU"/>
        </w:rPr>
        <w:t xml:space="preserve"> основных объектов аэродрома</w:t>
      </w:r>
      <w:r>
        <w:rPr>
          <w:rFonts w:ascii="Times New Roman" w:hAnsi="Times New Roman"/>
          <w:b/>
          <w:sz w:val="28"/>
          <w:szCs w:val="28"/>
          <w:lang w:val="ru-RU"/>
        </w:rPr>
        <w:t>,</w:t>
      </w:r>
      <w:r w:rsidRPr="00F81CFE">
        <w:rPr>
          <w:rFonts w:ascii="Times New Roman" w:hAnsi="Times New Roman"/>
          <w:b/>
          <w:sz w:val="28"/>
          <w:szCs w:val="28"/>
          <w:lang w:val="ru-RU"/>
        </w:rPr>
        <w:t xml:space="preserve"> поддержание его в эксплуатационной готовности аэроклубу выразило благодарность.</w:t>
      </w:r>
    </w:p>
    <w:p w:rsidR="009E4FDF" w:rsidRPr="00A74D28" w:rsidRDefault="009E4FDF" w:rsidP="00DA254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A74D28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2. Основные мероприятия по  военно-патриотическому воспитанию</w:t>
      </w:r>
      <w:r w:rsidRPr="00A74D28">
        <w:rPr>
          <w:rFonts w:ascii="Times New Roman" w:hAnsi="Times New Roman"/>
          <w:b/>
          <w:sz w:val="28"/>
          <w:szCs w:val="28"/>
          <w:lang w:val="ru-RU"/>
        </w:rPr>
        <w:t xml:space="preserve"> молодежи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9E4FDF" w:rsidRPr="00A74D28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 xml:space="preserve">           </w:t>
      </w:r>
    </w:p>
    <w:p w:rsidR="009E4FDF" w:rsidRPr="00A74D28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Работа аэроклуба в 201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году  была направлена на военно-патриотическое воспитание молодежи в рамках региональных Программ «Патриотическое воспитание граждан Самарской области»; «Концепции Молодежной политики Самарской области», а так же на популяризацию авиационно-технических и военно-прикладных видов спорта в Самарском регионе. </w:t>
      </w:r>
    </w:p>
    <w:p w:rsidR="009E4FDF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D28">
        <w:rPr>
          <w:rFonts w:ascii="Times New Roman" w:hAnsi="Times New Roman"/>
          <w:sz w:val="28"/>
          <w:szCs w:val="28"/>
          <w:lang w:val="ru-RU"/>
        </w:rPr>
        <w:t>В рамках указанных программ в 201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A74D28">
        <w:rPr>
          <w:rFonts w:ascii="Times New Roman" w:hAnsi="Times New Roman"/>
          <w:sz w:val="28"/>
          <w:szCs w:val="28"/>
          <w:lang w:val="ru-RU"/>
        </w:rPr>
        <w:t xml:space="preserve"> году  аэроклубом проведен</w:t>
      </w:r>
      <w:r>
        <w:rPr>
          <w:rFonts w:ascii="Times New Roman" w:hAnsi="Times New Roman"/>
          <w:sz w:val="28"/>
          <w:szCs w:val="28"/>
          <w:lang w:val="ru-RU"/>
        </w:rPr>
        <w:t>ы следующие мероприятия:</w:t>
      </w:r>
    </w:p>
    <w:p w:rsidR="009E4FDF" w:rsidRPr="00E13FF8" w:rsidRDefault="009E4FDF" w:rsidP="00DA2542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E4FDF" w:rsidRPr="00E13FF8" w:rsidRDefault="009E4FDF" w:rsidP="00DA2542">
      <w:pPr>
        <w:numPr>
          <w:ilvl w:val="0"/>
          <w:numId w:val="26"/>
        </w:numPr>
        <w:tabs>
          <w:tab w:val="left" w:pos="77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FF8">
        <w:rPr>
          <w:rFonts w:ascii="Times New Roman" w:hAnsi="Times New Roman" w:cs="Times New Roman"/>
          <w:sz w:val="28"/>
          <w:szCs w:val="28"/>
          <w:lang w:val="ru-RU"/>
        </w:rPr>
        <w:t>03.02.2016 года среди учащихся МОУ СОШ пос. Октябрьский (5-11кл.) проведен конкурс боевых листков «Славься Россия».</w:t>
      </w:r>
    </w:p>
    <w:p w:rsidR="009E4FDF" w:rsidRPr="00E13FF8" w:rsidRDefault="009E4FDF" w:rsidP="00DA2542">
      <w:pPr>
        <w:numPr>
          <w:ilvl w:val="0"/>
          <w:numId w:val="26"/>
        </w:numPr>
        <w:tabs>
          <w:tab w:val="left" w:pos="77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FF8">
        <w:rPr>
          <w:rFonts w:ascii="Times New Roman" w:hAnsi="Times New Roman" w:cs="Times New Roman"/>
          <w:sz w:val="28"/>
          <w:szCs w:val="28"/>
          <w:lang w:val="ru-RU"/>
        </w:rPr>
        <w:t>08.02.2016 года среди учащихся МОУ СОШ пос. Октябрьский (1-4 кл.) проведен конкурс рисунков «На страже Родины».</w:t>
      </w:r>
    </w:p>
    <w:p w:rsidR="009E4FDF" w:rsidRPr="00E13FF8" w:rsidRDefault="009E4FDF" w:rsidP="00DA2542">
      <w:pPr>
        <w:numPr>
          <w:ilvl w:val="0"/>
          <w:numId w:val="26"/>
        </w:numPr>
        <w:tabs>
          <w:tab w:val="left" w:pos="77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FF8">
        <w:rPr>
          <w:rFonts w:ascii="Times New Roman" w:hAnsi="Times New Roman" w:cs="Times New Roman"/>
          <w:sz w:val="28"/>
          <w:szCs w:val="28"/>
          <w:lang w:val="ru-RU"/>
        </w:rPr>
        <w:t>13.02.2016 года проведен День открытых дверей с привлечением воспитанников ВПК и объединений Самарской области с проведением экскурсий на аэродром «Бобровка» и организацией показа авиационной техники и выполнением ознакомительных полетов и парашютных прыжков.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>Общее количество участников 180 человек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E4FDF" w:rsidRPr="00E13FF8" w:rsidRDefault="009E4FDF" w:rsidP="00DA2542">
      <w:pPr>
        <w:numPr>
          <w:ilvl w:val="0"/>
          <w:numId w:val="26"/>
        </w:numPr>
        <w:tabs>
          <w:tab w:val="left" w:pos="77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FF8">
        <w:rPr>
          <w:rFonts w:ascii="Times New Roman" w:hAnsi="Times New Roman" w:cs="Times New Roman"/>
          <w:sz w:val="28"/>
          <w:szCs w:val="28"/>
          <w:lang w:val="ru-RU"/>
        </w:rPr>
        <w:t>15.02.2016 года на базе аэроклуба с ветеранами боевых действий в ДРА, проживающих на территории муниципального района Кинельский, проведено торжественное мероприятие, посвященное 26-летию вывода Советских войск из Афганистана.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>Общее количество участников 68 человек, в т.ч. 60 – ветераны боевых действий в ДРА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E4FDF" w:rsidRPr="00A05C9B" w:rsidRDefault="009E4FDF" w:rsidP="00DA2542">
      <w:pPr>
        <w:numPr>
          <w:ilvl w:val="0"/>
          <w:numId w:val="26"/>
        </w:numPr>
        <w:tabs>
          <w:tab w:val="left" w:pos="77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FF8">
        <w:rPr>
          <w:rFonts w:ascii="Times New Roman" w:hAnsi="Times New Roman" w:cs="Times New Roman"/>
          <w:sz w:val="28"/>
          <w:szCs w:val="28"/>
          <w:lang w:val="ru-RU"/>
        </w:rPr>
        <w:t xml:space="preserve">17.02.2016 года проведено Ток-шоу «Служить России» среди учащихся МОУ СОШ пос. 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>Октябрьский (8-11 кл.)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E4FDF" w:rsidRPr="00E13FF8" w:rsidRDefault="009E4FDF" w:rsidP="00DA2542">
      <w:pPr>
        <w:numPr>
          <w:ilvl w:val="0"/>
          <w:numId w:val="26"/>
        </w:numPr>
        <w:tabs>
          <w:tab w:val="left" w:pos="763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FF8">
        <w:rPr>
          <w:rFonts w:ascii="Times New Roman" w:hAnsi="Times New Roman" w:cs="Times New Roman"/>
          <w:sz w:val="28"/>
          <w:szCs w:val="28"/>
          <w:lang w:val="ru-RU"/>
        </w:rPr>
        <w:t>19.02.2016 года среди учащихся МОУ СОШ пос. Октябрьский проведен «Урок мужества и патриотизма», посвященный 70-летию Победы в великой Отечественной войне 1941-1945 г.г. и Дню защитника Отечества в 2016 году.</w:t>
      </w:r>
      <w:r w:rsidRPr="00E13FF8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E4FDF" w:rsidRDefault="009E4FDF" w:rsidP="00DA2542">
      <w:pPr>
        <w:numPr>
          <w:ilvl w:val="0"/>
          <w:numId w:val="26"/>
        </w:numPr>
        <w:tabs>
          <w:tab w:val="left" w:pos="7624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1B62">
        <w:rPr>
          <w:rFonts w:ascii="Times New Roman" w:hAnsi="Times New Roman" w:cs="Times New Roman"/>
          <w:sz w:val="28"/>
          <w:szCs w:val="28"/>
          <w:lang w:val="ru-RU"/>
        </w:rPr>
        <w:t>12.04.2016 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ода  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 xml:space="preserve"> в пос. Октябрьский у памятника воинам-авиаторам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проведен 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>торжественн</w:t>
      </w:r>
      <w:r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 xml:space="preserve"> митинг, посвященн</w:t>
      </w:r>
      <w:r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 xml:space="preserve"> 55-й годовщине со дня первого полёта человека в космос. </w:t>
      </w:r>
      <w:r w:rsidRPr="00601B62">
        <w:rPr>
          <w:rFonts w:ascii="Times New Roman" w:hAnsi="Times New Roman" w:cs="Times New Roman"/>
          <w:sz w:val="28"/>
          <w:szCs w:val="28"/>
          <w:lang w:val="ru-RU"/>
        </w:rPr>
        <w:t xml:space="preserve">Общее количество участников митинга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01B62">
        <w:rPr>
          <w:rFonts w:ascii="Times New Roman" w:hAnsi="Times New Roman" w:cs="Times New Roman"/>
          <w:sz w:val="28"/>
          <w:szCs w:val="28"/>
          <w:lang w:val="ru-RU"/>
        </w:rPr>
        <w:t>40 человек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E4FDF" w:rsidRDefault="009E4FDF" w:rsidP="00DA2542">
      <w:pPr>
        <w:numPr>
          <w:ilvl w:val="0"/>
          <w:numId w:val="26"/>
        </w:numPr>
        <w:tabs>
          <w:tab w:val="left" w:pos="7624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4C84">
        <w:rPr>
          <w:rFonts w:ascii="Times New Roman" w:hAnsi="Times New Roman" w:cs="Times New Roman"/>
          <w:sz w:val="28"/>
          <w:szCs w:val="28"/>
          <w:lang w:val="ru-RU"/>
        </w:rPr>
        <w:t xml:space="preserve">12.04.2016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года  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 xml:space="preserve"> с учащимися МОУ СОШ пос. </w:t>
      </w:r>
      <w:r w:rsidRPr="003D4C84">
        <w:rPr>
          <w:rFonts w:ascii="Times New Roman" w:hAnsi="Times New Roman" w:cs="Times New Roman"/>
          <w:sz w:val="28"/>
          <w:szCs w:val="28"/>
          <w:lang w:val="ru-RU"/>
        </w:rPr>
        <w:t>Октябрьский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проведен 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>урок мужества по теме «Путь к Звёздам, посвященн</w:t>
      </w:r>
      <w:r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 xml:space="preserve"> 55-й годовщине со дня первого полёта человека в космос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E4FDF" w:rsidRDefault="009E4FDF" w:rsidP="00DA2542">
      <w:pPr>
        <w:numPr>
          <w:ilvl w:val="0"/>
          <w:numId w:val="26"/>
        </w:numPr>
        <w:tabs>
          <w:tab w:val="left" w:pos="7624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C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C84">
        <w:rPr>
          <w:rFonts w:ascii="Times New Roman" w:hAnsi="Times New Roman" w:cs="Times New Roman"/>
          <w:sz w:val="28"/>
          <w:szCs w:val="28"/>
          <w:lang w:val="ru-RU"/>
        </w:rPr>
        <w:t>16.04.2016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года на базе аэроклуба на аэродроме «Бобровка» проведен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 xml:space="preserve"> авиационно-спортивн</w:t>
      </w:r>
      <w:r>
        <w:rPr>
          <w:rFonts w:ascii="Times New Roman" w:hAnsi="Times New Roman" w:cs="Times New Roman"/>
          <w:sz w:val="28"/>
          <w:szCs w:val="28"/>
          <w:lang w:val="ru-RU"/>
        </w:rPr>
        <w:t>ый праздник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>, посвященн</w:t>
      </w:r>
      <w:r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A05C9B">
        <w:rPr>
          <w:rFonts w:ascii="Times New Roman" w:hAnsi="Times New Roman" w:cs="Times New Roman"/>
          <w:sz w:val="28"/>
          <w:szCs w:val="28"/>
          <w:lang w:val="ru-RU"/>
        </w:rPr>
        <w:t xml:space="preserve"> Дню авиации и космонавтики, а также 55-й годовщине со дня первого полёта человека в космос.</w:t>
      </w:r>
      <w:r w:rsidRPr="00601B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 xml:space="preserve">Общее количество зрителей, присутствующих на празднике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F0354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000 человек.</w:t>
      </w:r>
    </w:p>
    <w:p w:rsidR="009E4FDF" w:rsidRDefault="009E4FDF" w:rsidP="00DA2542">
      <w:pPr>
        <w:numPr>
          <w:ilvl w:val="0"/>
          <w:numId w:val="26"/>
        </w:numPr>
        <w:tabs>
          <w:tab w:val="left" w:pos="7624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07.05.2016 года на базе аэроклуба на аэродроме «Бобровка» проведены праздничные мероприятия, посвященные 71-й годовщине Победы Советского народа в Великой Отечественной войне 1941-1945 г.г.</w:t>
      </w:r>
      <w:r w:rsidRPr="009E07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 xml:space="preserve">Общее количество зрителей, присутствующих на празднике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F0354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000 человек.</w:t>
      </w:r>
    </w:p>
    <w:p w:rsidR="009E4FDF" w:rsidRPr="00597C51" w:rsidRDefault="009E4FDF" w:rsidP="00DA2542">
      <w:pPr>
        <w:numPr>
          <w:ilvl w:val="0"/>
          <w:numId w:val="28"/>
        </w:numPr>
        <w:tabs>
          <w:tab w:val="left" w:pos="77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97C51">
        <w:rPr>
          <w:rFonts w:ascii="Times New Roman" w:hAnsi="Times New Roman" w:cs="Times New Roman"/>
          <w:sz w:val="28"/>
          <w:szCs w:val="28"/>
          <w:lang w:val="ru-RU"/>
        </w:rPr>
        <w:t>09.05.2016 года аэроклубом проведены авиационные показательные выступления в городе Самара, посвященные Празднованию  71-й годовщины Победы советского народа в Великой Отечественной войне 1941-1945 г.г.</w:t>
      </w:r>
      <w:r w:rsidRPr="00597C51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E4FDF" w:rsidRPr="00597C51" w:rsidRDefault="009E4FDF" w:rsidP="00DA2542">
      <w:pPr>
        <w:numPr>
          <w:ilvl w:val="0"/>
          <w:numId w:val="29"/>
        </w:numPr>
        <w:tabs>
          <w:tab w:val="left" w:pos="77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97C51">
        <w:rPr>
          <w:rFonts w:ascii="Times New Roman" w:hAnsi="Times New Roman" w:cs="Times New Roman"/>
          <w:sz w:val="28"/>
          <w:szCs w:val="28"/>
          <w:lang w:val="ru-RU"/>
        </w:rPr>
        <w:t>12.05.2016 года проведены авиационные показательные выступления в городском поселении Суходол Сергиевского района при  проведении Открытия сельских игр учащихся общеобразовательных учреждений Самарской области, посвященных 71-ой годовщине победы Советского народа в Великой Ответственной войне 1941-1945 г.г. и 30-летию памяти ликвидаторов аварии на Чернобыльской АЭС.</w:t>
      </w:r>
      <w:r w:rsidRPr="00597C51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E4FDF" w:rsidRPr="00920827" w:rsidRDefault="009E4FDF" w:rsidP="00DA2542">
      <w:pPr>
        <w:numPr>
          <w:ilvl w:val="0"/>
          <w:numId w:val="19"/>
        </w:numPr>
        <w:tabs>
          <w:tab w:val="left" w:pos="763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03.06.2016</w:t>
      </w:r>
      <w:r w:rsidRPr="00B94D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года про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ведено торжественное открытие н </w:t>
      </w:r>
      <w:r w:rsidRPr="00B94D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детского военно-спортивного лагеря «Авиатор» для детей и подростков, находящихся в трудной жизненной ситуации.</w:t>
      </w:r>
    </w:p>
    <w:p w:rsidR="009E4FDF" w:rsidRPr="00920827" w:rsidRDefault="009E4FDF" w:rsidP="00920827">
      <w:pPr>
        <w:tabs>
          <w:tab w:val="left" w:pos="7637"/>
        </w:tabs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Всего в течение  3 мес. проведено 4 смены по 21 дню, 1010 детей, находящихся в трудной жизненной ситуации. </w:t>
      </w:r>
    </w:p>
    <w:p w:rsidR="009E4FDF" w:rsidRPr="00B94DB6" w:rsidRDefault="009E4FDF" w:rsidP="00920827">
      <w:pPr>
        <w:tabs>
          <w:tab w:val="left" w:pos="7637"/>
        </w:tabs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0827">
        <w:rPr>
          <w:rFonts w:ascii="Times New Roman" w:hAnsi="Times New Roman" w:cs="Times New Roman"/>
          <w:sz w:val="28"/>
          <w:szCs w:val="28"/>
          <w:lang w:val="ru-RU"/>
        </w:rPr>
        <w:t xml:space="preserve"> При открытии каждой смены были организованы   авиационные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показательные выступления</w:t>
      </w:r>
      <w:r w:rsidRPr="00597C51">
        <w:rPr>
          <w:rFonts w:ascii="Times New Roman" w:hAnsi="Times New Roman" w:cs="Times New Roman"/>
          <w:sz w:val="28"/>
          <w:szCs w:val="28"/>
          <w:lang w:val="ru-RU"/>
        </w:rPr>
        <w:t xml:space="preserve"> летчиками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парашютистами </w:t>
      </w:r>
      <w:r w:rsidRPr="00597C51">
        <w:rPr>
          <w:rFonts w:ascii="Times New Roman" w:hAnsi="Times New Roman" w:cs="Times New Roman"/>
          <w:sz w:val="28"/>
          <w:szCs w:val="28"/>
          <w:lang w:val="ru-RU"/>
        </w:rPr>
        <w:t xml:space="preserve">Самарского областного аэроклуба ДОСААФ России.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E4FDF" w:rsidRPr="00597C51" w:rsidRDefault="009E4FDF" w:rsidP="00DA2542">
      <w:pPr>
        <w:numPr>
          <w:ilvl w:val="0"/>
          <w:numId w:val="19"/>
        </w:numPr>
        <w:tabs>
          <w:tab w:val="left" w:pos="7740"/>
        </w:tabs>
        <w:jc w:val="both"/>
        <w:rPr>
          <w:rFonts w:ascii="Times New Roman" w:hAnsi="Times New Roman" w:cs="Times New Roman"/>
          <w:sz w:val="28"/>
          <w:lang w:val="ru-RU"/>
        </w:rPr>
      </w:pPr>
      <w:r w:rsidRPr="00597C51">
        <w:rPr>
          <w:rFonts w:ascii="Times New Roman" w:hAnsi="Times New Roman" w:cs="Times New Roman"/>
          <w:sz w:val="28"/>
          <w:szCs w:val="28"/>
          <w:lang w:val="ru-RU"/>
        </w:rPr>
        <w:t>24.06.2016 года п</w:t>
      </w:r>
      <w:r w:rsidRPr="00597C51">
        <w:rPr>
          <w:rStyle w:val="Strong"/>
          <w:rFonts w:ascii="Times New Roman" w:hAnsi="Times New Roman"/>
          <w:b w:val="0"/>
          <w:iCs/>
          <w:sz w:val="28"/>
          <w:szCs w:val="28"/>
          <w:lang w:val="ru-RU"/>
        </w:rPr>
        <w:t xml:space="preserve">роведены авиационные показательные выступления </w:t>
      </w:r>
      <w:r w:rsidRPr="00597C51">
        <w:rPr>
          <w:rFonts w:ascii="Times New Roman" w:hAnsi="Times New Roman" w:cs="Times New Roman"/>
          <w:sz w:val="28"/>
          <w:lang w:val="ru-RU"/>
        </w:rPr>
        <w:t xml:space="preserve"> </w:t>
      </w:r>
      <w:r w:rsidRPr="00597C51">
        <w:rPr>
          <w:rFonts w:ascii="Times New Roman" w:hAnsi="Times New Roman" w:cs="Times New Roman"/>
          <w:sz w:val="28"/>
          <w:szCs w:val="28"/>
          <w:lang w:val="ru-RU"/>
        </w:rPr>
        <w:t xml:space="preserve">на Дне молодежи, </w:t>
      </w:r>
      <w:r w:rsidRPr="00597C51">
        <w:rPr>
          <w:rFonts w:ascii="Times New Roman" w:hAnsi="Times New Roman" w:cs="Times New Roman"/>
          <w:sz w:val="28"/>
          <w:szCs w:val="28"/>
        </w:rPr>
        <w:t>VI</w:t>
      </w:r>
      <w:r w:rsidRPr="00597C51">
        <w:rPr>
          <w:rFonts w:ascii="Times New Roman" w:hAnsi="Times New Roman" w:cs="Times New Roman"/>
          <w:sz w:val="28"/>
          <w:szCs w:val="28"/>
          <w:lang w:val="ru-RU"/>
        </w:rPr>
        <w:t>-ой областной молодежной выставке «Технопарк-2016» в г.о. Новокуйбышевск.</w:t>
      </w:r>
      <w:r w:rsidRPr="00597C51">
        <w:rPr>
          <w:rFonts w:ascii="Times New Roman" w:hAnsi="Times New Roman" w:cs="Times New Roman"/>
          <w:sz w:val="28"/>
          <w:lang w:val="ru-RU"/>
        </w:rPr>
        <w:tab/>
      </w:r>
    </w:p>
    <w:p w:rsidR="009E4FDF" w:rsidRPr="00597C51" w:rsidRDefault="009E4FDF" w:rsidP="00DA2542">
      <w:pPr>
        <w:numPr>
          <w:ilvl w:val="0"/>
          <w:numId w:val="19"/>
        </w:numPr>
        <w:tabs>
          <w:tab w:val="left" w:pos="77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97C51">
        <w:rPr>
          <w:rFonts w:ascii="Times New Roman" w:hAnsi="Times New Roman" w:cs="Times New Roman"/>
          <w:sz w:val="28"/>
          <w:szCs w:val="28"/>
          <w:lang w:val="ru-RU"/>
        </w:rPr>
        <w:t>28.06.2016 года п</w:t>
      </w:r>
      <w:r w:rsidRPr="00597C51">
        <w:rPr>
          <w:rStyle w:val="Strong"/>
          <w:rFonts w:ascii="Times New Roman" w:hAnsi="Times New Roman"/>
          <w:b w:val="0"/>
          <w:iCs/>
          <w:sz w:val="28"/>
          <w:szCs w:val="28"/>
          <w:lang w:val="ru-RU"/>
        </w:rPr>
        <w:t>роведены авиационные показательные выступления н</w:t>
      </w:r>
      <w:r w:rsidRPr="00597C51">
        <w:rPr>
          <w:rFonts w:ascii="Times New Roman" w:hAnsi="Times New Roman" w:cs="Times New Roman"/>
          <w:sz w:val="28"/>
          <w:szCs w:val="28"/>
          <w:lang w:val="ru-RU"/>
        </w:rPr>
        <w:t>а торжественных мероприятиях, посвященных 75-ой годовщине «Памяти и скорби» в с. Борское Самарской области.</w:t>
      </w:r>
      <w:r w:rsidRPr="00597C51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E4FDF" w:rsidRDefault="009E4FDF" w:rsidP="00DA2542">
      <w:pPr>
        <w:numPr>
          <w:ilvl w:val="0"/>
          <w:numId w:val="19"/>
        </w:numPr>
        <w:tabs>
          <w:tab w:val="left" w:pos="763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E517B0">
        <w:rPr>
          <w:rFonts w:ascii="Times New Roman" w:hAnsi="Times New Roman"/>
          <w:sz w:val="28"/>
          <w:szCs w:val="28"/>
          <w:lang w:val="ru-RU"/>
        </w:rPr>
        <w:t>01.08.2016 г</w:t>
      </w:r>
      <w:r>
        <w:rPr>
          <w:rFonts w:ascii="Times New Roman" w:hAnsi="Times New Roman"/>
          <w:sz w:val="28"/>
          <w:szCs w:val="28"/>
          <w:lang w:val="ru-RU"/>
        </w:rPr>
        <w:t xml:space="preserve">ода 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в рамках работы по военно-патриотическому воспитанию </w:t>
      </w:r>
      <w:r>
        <w:rPr>
          <w:rFonts w:ascii="Times New Roman" w:hAnsi="Times New Roman"/>
          <w:sz w:val="28"/>
          <w:szCs w:val="28"/>
          <w:lang w:val="ru-RU"/>
        </w:rPr>
        <w:t xml:space="preserve">проведена </w:t>
      </w:r>
      <w:r w:rsidRPr="00E517B0">
        <w:rPr>
          <w:rFonts w:ascii="Times New Roman" w:hAnsi="Times New Roman"/>
          <w:sz w:val="28"/>
          <w:szCs w:val="28"/>
          <w:lang w:val="ru-RU"/>
        </w:rPr>
        <w:t>встреч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Героя РФ Исаханяна Г.А.  с воспитанниками детского военно-спортивного лагеря «Авиатор» для детей и подростков, находящихся в трудной жизненной ситуации.</w:t>
      </w:r>
      <w:r>
        <w:rPr>
          <w:rFonts w:ascii="Times New Roman" w:hAnsi="Times New Roman"/>
          <w:sz w:val="28"/>
          <w:szCs w:val="28"/>
          <w:lang w:val="ru-RU"/>
        </w:rPr>
        <w:t xml:space="preserve"> Общее количество участников встречи 320 человек; </w:t>
      </w:r>
      <w:r w:rsidRPr="00E517B0">
        <w:rPr>
          <w:rFonts w:ascii="Times New Roman" w:hAnsi="Times New Roman"/>
          <w:sz w:val="28"/>
          <w:szCs w:val="28"/>
          <w:lang w:val="ru-RU"/>
        </w:rPr>
        <w:tab/>
      </w:r>
    </w:p>
    <w:p w:rsidR="009E4FDF" w:rsidRPr="00E517B0" w:rsidRDefault="009E4FDF" w:rsidP="00DA2542">
      <w:pPr>
        <w:numPr>
          <w:ilvl w:val="0"/>
          <w:numId w:val="19"/>
        </w:numPr>
        <w:tabs>
          <w:tab w:val="left" w:pos="763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E517B0">
        <w:rPr>
          <w:rFonts w:ascii="Times New Roman" w:hAnsi="Times New Roman"/>
          <w:sz w:val="28"/>
          <w:szCs w:val="28"/>
          <w:lang w:val="ru-RU"/>
        </w:rPr>
        <w:t>01.08.2016 г</w:t>
      </w:r>
      <w:r>
        <w:rPr>
          <w:rFonts w:ascii="Times New Roman" w:hAnsi="Times New Roman"/>
          <w:sz w:val="28"/>
          <w:szCs w:val="28"/>
          <w:lang w:val="ru-RU"/>
        </w:rPr>
        <w:t>ода в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рамках работы по военно-патриотическому воспитанию проведен «Урока мужества» с участием Героя РФ Исаханяна Г.А. с курсантами-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E517B0">
        <w:rPr>
          <w:rFonts w:ascii="Times New Roman" w:hAnsi="Times New Roman"/>
          <w:sz w:val="28"/>
          <w:szCs w:val="28"/>
          <w:lang w:val="ru-RU"/>
        </w:rPr>
        <w:t>опризывниками Самарской области, проходящими в аэроклубе подготовку по специальности ВУС-100 (стрелок-парашютист) для ВДВ.</w:t>
      </w:r>
      <w:r>
        <w:rPr>
          <w:rFonts w:ascii="Times New Roman" w:hAnsi="Times New Roman"/>
          <w:sz w:val="28"/>
          <w:szCs w:val="28"/>
          <w:lang w:val="ru-RU"/>
        </w:rPr>
        <w:t xml:space="preserve"> Общее количество участников урока мужества 35 человек;</w:t>
      </w:r>
      <w:r w:rsidRPr="00E517B0">
        <w:rPr>
          <w:rFonts w:ascii="Times New Roman" w:hAnsi="Times New Roman"/>
          <w:sz w:val="28"/>
          <w:szCs w:val="28"/>
          <w:lang w:val="ru-RU"/>
        </w:rPr>
        <w:tab/>
      </w:r>
    </w:p>
    <w:p w:rsidR="009E4FDF" w:rsidRPr="008543EF" w:rsidRDefault="009E4FDF" w:rsidP="00DA2542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8543EF">
        <w:rPr>
          <w:rFonts w:ascii="Times New Roman" w:hAnsi="Times New Roman"/>
          <w:sz w:val="28"/>
          <w:szCs w:val="28"/>
          <w:lang w:val="ru-RU"/>
        </w:rPr>
        <w:t>02.08.2016 г</w:t>
      </w:r>
      <w:r>
        <w:rPr>
          <w:rFonts w:ascii="Times New Roman" w:hAnsi="Times New Roman"/>
          <w:sz w:val="28"/>
          <w:szCs w:val="28"/>
          <w:lang w:val="ru-RU"/>
        </w:rPr>
        <w:t>ода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E517B0">
        <w:rPr>
          <w:rFonts w:ascii="Times New Roman" w:hAnsi="Times New Roman"/>
          <w:sz w:val="28"/>
          <w:szCs w:val="28"/>
          <w:lang w:val="ru-RU"/>
        </w:rPr>
        <w:t>роведен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     авиационны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   показательны</w:t>
      </w:r>
      <w:r>
        <w:rPr>
          <w:rFonts w:ascii="Times New Roman" w:hAnsi="Times New Roman"/>
          <w:sz w:val="28"/>
          <w:szCs w:val="28"/>
          <w:lang w:val="ru-RU"/>
        </w:rPr>
        <w:t>е   выступления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в г. Самара, посвященны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празднованию </w:t>
      </w:r>
      <w:r w:rsidRPr="008543EF">
        <w:rPr>
          <w:rFonts w:ascii="Times New Roman" w:hAnsi="Times New Roman"/>
          <w:sz w:val="28"/>
          <w:szCs w:val="28"/>
          <w:lang w:val="ru-RU"/>
        </w:rPr>
        <w:t>Дня ВДВ России.</w:t>
      </w:r>
      <w:r w:rsidRPr="008543EF">
        <w:rPr>
          <w:rFonts w:ascii="Times New Roman" w:hAnsi="Times New Roman"/>
          <w:sz w:val="28"/>
          <w:szCs w:val="28"/>
          <w:lang w:val="ru-RU"/>
        </w:rPr>
        <w:tab/>
      </w:r>
    </w:p>
    <w:p w:rsidR="009E4FDF" w:rsidRDefault="009E4FDF" w:rsidP="00DA2542">
      <w:pPr>
        <w:numPr>
          <w:ilvl w:val="0"/>
          <w:numId w:val="19"/>
        </w:numPr>
        <w:tabs>
          <w:tab w:val="left" w:pos="763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8543EF">
        <w:rPr>
          <w:rFonts w:ascii="Times New Roman" w:hAnsi="Times New Roman"/>
          <w:sz w:val="28"/>
          <w:szCs w:val="28"/>
          <w:lang w:val="ru-RU"/>
        </w:rPr>
        <w:t>13.08.2016 г</w:t>
      </w:r>
      <w:r>
        <w:rPr>
          <w:rFonts w:ascii="Times New Roman" w:hAnsi="Times New Roman"/>
          <w:sz w:val="28"/>
          <w:szCs w:val="28"/>
          <w:lang w:val="ru-RU"/>
        </w:rPr>
        <w:t>ода п</w:t>
      </w:r>
      <w:r w:rsidRPr="00E517B0">
        <w:rPr>
          <w:rFonts w:ascii="Times New Roman" w:hAnsi="Times New Roman"/>
          <w:sz w:val="28"/>
          <w:szCs w:val="28"/>
          <w:lang w:val="ru-RU"/>
        </w:rPr>
        <w:t>роведен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     авиационны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   показательны</w:t>
      </w:r>
      <w:r>
        <w:rPr>
          <w:rFonts w:ascii="Times New Roman" w:hAnsi="Times New Roman"/>
          <w:sz w:val="28"/>
          <w:szCs w:val="28"/>
          <w:lang w:val="ru-RU"/>
        </w:rPr>
        <w:t xml:space="preserve">е   выступления 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в г. Самара, посвященны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E517B0">
        <w:rPr>
          <w:rFonts w:ascii="Times New Roman" w:hAnsi="Times New Roman"/>
          <w:sz w:val="28"/>
          <w:szCs w:val="28"/>
          <w:lang w:val="ru-RU"/>
        </w:rPr>
        <w:t xml:space="preserve"> празднованию </w:t>
      </w:r>
      <w:r w:rsidRPr="008543EF">
        <w:rPr>
          <w:rFonts w:ascii="Times New Roman" w:hAnsi="Times New Roman"/>
          <w:sz w:val="28"/>
          <w:szCs w:val="28"/>
          <w:lang w:val="ru-RU"/>
        </w:rPr>
        <w:t>«Дня физкультурника».</w:t>
      </w:r>
    </w:p>
    <w:p w:rsidR="009E4FDF" w:rsidRPr="00F0354F" w:rsidRDefault="009E4FDF" w:rsidP="00DA2542">
      <w:pPr>
        <w:numPr>
          <w:ilvl w:val="0"/>
          <w:numId w:val="19"/>
        </w:numPr>
        <w:tabs>
          <w:tab w:val="left" w:pos="763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354F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>.08.201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 xml:space="preserve"> года на базе аэроклуба проведен </w:t>
      </w:r>
      <w:r w:rsidRPr="00F0354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>-й Региональный Фестиваль по авиационным, техническим и военно-прикладным видам  спорта, посвященный Дню Военно-воздушных сил Российской Федерации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 xml:space="preserve"> В проведении Фестиваля приняло участие более 300 человек, 38 воздушных судов, присутствовало 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 xml:space="preserve"> 000 зрителей;</w:t>
      </w:r>
    </w:p>
    <w:p w:rsidR="009E4FDF" w:rsidRDefault="009E4FDF" w:rsidP="00DA2542">
      <w:pPr>
        <w:numPr>
          <w:ilvl w:val="0"/>
          <w:numId w:val="19"/>
        </w:numPr>
        <w:tabs>
          <w:tab w:val="left" w:pos="763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26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>28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>.08.201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 xml:space="preserve"> года на базе аэроклуба проведены сборы активов военно-патриотических клубов и объединения Самарской области. </w:t>
      </w:r>
      <w:r w:rsidRPr="004D6945">
        <w:rPr>
          <w:rFonts w:ascii="Times New Roman" w:hAnsi="Times New Roman" w:cs="Times New Roman"/>
          <w:sz w:val="28"/>
          <w:szCs w:val="28"/>
          <w:lang w:val="ru-RU"/>
        </w:rPr>
        <w:t>Общее количество участников сборов 150 человек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E4FDF" w:rsidRPr="00F0354F" w:rsidRDefault="009E4FDF" w:rsidP="00B13982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lang w:val="ru-RU"/>
        </w:rPr>
      </w:pPr>
      <w:r w:rsidRPr="00F0354F">
        <w:rPr>
          <w:rFonts w:ascii="Times New Roman" w:hAnsi="Times New Roman" w:cs="Times New Roman"/>
          <w:sz w:val="28"/>
          <w:szCs w:val="28"/>
          <w:lang w:val="ru-RU"/>
        </w:rPr>
        <w:t>07.11.201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 xml:space="preserve"> года проведены авиационные показательные выступления на площади им. Куйбышева на военно-патриотическом мероприятии «Парад Памяти», посвященного 7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0354F">
        <w:rPr>
          <w:rFonts w:ascii="Times New Roman" w:hAnsi="Times New Roman" w:cs="Times New Roman"/>
          <w:sz w:val="28"/>
          <w:szCs w:val="28"/>
          <w:lang w:val="ru-RU"/>
        </w:rPr>
        <w:t>-ой годовщине военного Парада 07.11.1941 года в городе Куйбышеве.</w:t>
      </w:r>
    </w:p>
    <w:p w:rsidR="009E4FDF" w:rsidRPr="00597C51" w:rsidRDefault="009E4FDF" w:rsidP="00DA2542">
      <w:pPr>
        <w:tabs>
          <w:tab w:val="left" w:pos="7636"/>
        </w:tabs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6945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E4FDF" w:rsidRPr="00F41F52" w:rsidRDefault="009E4FDF" w:rsidP="00344CCE">
      <w:pPr>
        <w:pStyle w:val="msonormalcxspmiddle"/>
        <w:spacing w:before="0" w:beforeAutospacing="0" w:after="0" w:afterAutospacing="0"/>
        <w:ind w:left="862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3</w:t>
      </w:r>
      <w:r w:rsidRPr="00F41F52">
        <w:rPr>
          <w:b/>
          <w:sz w:val="28"/>
          <w:szCs w:val="28"/>
        </w:rPr>
        <w:t>. Спортивная работа.</w:t>
      </w:r>
    </w:p>
    <w:p w:rsidR="009E4FDF" w:rsidRPr="00F41F52" w:rsidRDefault="009E4FDF" w:rsidP="00DA2542">
      <w:pPr>
        <w:pStyle w:val="msonormalcxspmiddle"/>
        <w:spacing w:before="0" w:beforeAutospacing="0" w:after="0" w:afterAutospacing="0"/>
        <w:ind w:left="862"/>
        <w:contextualSpacing/>
        <w:jc w:val="center"/>
        <w:rPr>
          <w:b/>
          <w:sz w:val="28"/>
          <w:szCs w:val="28"/>
        </w:rPr>
      </w:pPr>
    </w:p>
    <w:p w:rsidR="009E4FDF" w:rsidRPr="00A74D28" w:rsidRDefault="009E4FDF" w:rsidP="00B13982">
      <w:pPr>
        <w:suppressAutoHyphens/>
        <w:ind w:firstLine="708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74D28">
        <w:rPr>
          <w:rFonts w:ascii="Times New Roman" w:hAnsi="Times New Roman"/>
          <w:bCs/>
          <w:sz w:val="28"/>
          <w:szCs w:val="28"/>
          <w:lang w:val="ru-RU"/>
        </w:rPr>
        <w:t xml:space="preserve">Авиационно-спортивная деятельность Самарского областного аэроклуба ДОРСААФ России была направлена на широкое вовлечение в спортивную работу широких масс молодежи и граждан. </w:t>
      </w:r>
    </w:p>
    <w:p w:rsidR="009E4FDF" w:rsidRPr="000D5D3D" w:rsidRDefault="009E4FDF" w:rsidP="00DA2542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  <w:r w:rsidRPr="000D5D3D">
        <w:rPr>
          <w:rFonts w:ascii="Times New Roman" w:hAnsi="Times New Roman"/>
          <w:sz w:val="28"/>
          <w:szCs w:val="28"/>
        </w:rPr>
        <w:t>Спортсмены аэроклуба успешно выступают на соревнованиях различного уровня. Участие аэроклуба в крупных массовых мероприятиях на территории Самарской области стало традицией. Всего в проведении спортивно-массовых мероприятий, Всероссийских и Международных соревнований, Фестивалей на базе Самарского областного аэроклуба в 2016 году приняло участие около 2000 спортсменов из различных клубов и объединений Самарской области и других регионов РФ, ближнего зарубежья. Спортивные команды аэроклуба осуществили 5 выездов для участия в спортивных соревнованиях</w:t>
      </w:r>
      <w:r>
        <w:rPr>
          <w:rFonts w:ascii="Times New Roman" w:hAnsi="Times New Roman"/>
          <w:sz w:val="28"/>
          <w:szCs w:val="28"/>
        </w:rPr>
        <w:t>,</w:t>
      </w:r>
      <w:r w:rsidRPr="000D5D3D">
        <w:rPr>
          <w:rFonts w:ascii="Times New Roman" w:hAnsi="Times New Roman"/>
          <w:sz w:val="28"/>
          <w:szCs w:val="28"/>
        </w:rPr>
        <w:t xml:space="preserve"> как на территории РФ, так и ближнего зарубежья. Всего же на базе аэроклуба  за отчетный период было проведено следующее количество соревнований различных уровней:</w:t>
      </w:r>
    </w:p>
    <w:p w:rsidR="009E4FDF" w:rsidRPr="000D5D3D" w:rsidRDefault="009E4FDF" w:rsidP="00DA2542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  <w:r w:rsidRPr="000D5D3D">
        <w:rPr>
          <w:rFonts w:ascii="Times New Roman" w:hAnsi="Times New Roman"/>
          <w:sz w:val="28"/>
          <w:szCs w:val="28"/>
        </w:rPr>
        <w:t>- областных</w:t>
      </w:r>
      <w:r w:rsidRPr="000D5D3D">
        <w:rPr>
          <w:rFonts w:ascii="Times New Roman" w:hAnsi="Times New Roman"/>
          <w:sz w:val="28"/>
          <w:szCs w:val="28"/>
        </w:rPr>
        <w:tab/>
      </w:r>
      <w:r w:rsidRPr="000D5D3D">
        <w:rPr>
          <w:rFonts w:ascii="Times New Roman" w:hAnsi="Times New Roman"/>
          <w:sz w:val="28"/>
          <w:szCs w:val="28"/>
        </w:rPr>
        <w:tab/>
      </w:r>
      <w:r w:rsidRPr="000D5D3D">
        <w:rPr>
          <w:rFonts w:ascii="Times New Roman" w:hAnsi="Times New Roman"/>
          <w:sz w:val="28"/>
          <w:szCs w:val="28"/>
        </w:rPr>
        <w:tab/>
        <w:t>-</w:t>
      </w:r>
      <w:r w:rsidRPr="000D5D3D">
        <w:rPr>
          <w:rFonts w:ascii="Times New Roman" w:hAnsi="Times New Roman"/>
          <w:sz w:val="28"/>
          <w:szCs w:val="28"/>
        </w:rPr>
        <w:tab/>
        <w:t>5</w:t>
      </w:r>
    </w:p>
    <w:p w:rsidR="009E4FDF" w:rsidRPr="000D5D3D" w:rsidRDefault="009E4FDF" w:rsidP="00DA2542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  <w:r w:rsidRPr="000D5D3D">
        <w:rPr>
          <w:rFonts w:ascii="Times New Roman" w:hAnsi="Times New Roman"/>
          <w:sz w:val="28"/>
          <w:szCs w:val="28"/>
        </w:rPr>
        <w:t>- всероссийских</w:t>
      </w:r>
      <w:r w:rsidRPr="000D5D3D">
        <w:rPr>
          <w:rFonts w:ascii="Times New Roman" w:hAnsi="Times New Roman"/>
          <w:sz w:val="28"/>
          <w:szCs w:val="28"/>
        </w:rPr>
        <w:tab/>
      </w:r>
      <w:r w:rsidRPr="000D5D3D">
        <w:rPr>
          <w:rFonts w:ascii="Times New Roman" w:hAnsi="Times New Roman"/>
          <w:sz w:val="28"/>
          <w:szCs w:val="28"/>
        </w:rPr>
        <w:tab/>
      </w:r>
      <w:r w:rsidRPr="000D5D3D">
        <w:rPr>
          <w:rFonts w:ascii="Times New Roman" w:hAnsi="Times New Roman"/>
          <w:sz w:val="28"/>
          <w:szCs w:val="28"/>
        </w:rPr>
        <w:tab/>
        <w:t>-</w:t>
      </w:r>
      <w:r w:rsidRPr="000D5D3D">
        <w:rPr>
          <w:rFonts w:ascii="Times New Roman" w:hAnsi="Times New Roman"/>
          <w:sz w:val="28"/>
          <w:szCs w:val="28"/>
        </w:rPr>
        <w:tab/>
        <w:t>4</w:t>
      </w:r>
    </w:p>
    <w:p w:rsidR="009E4FDF" w:rsidRPr="000D5D3D" w:rsidRDefault="009E4FDF" w:rsidP="00DA2542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  <w:r w:rsidRPr="000D5D3D">
        <w:rPr>
          <w:rFonts w:ascii="Times New Roman" w:hAnsi="Times New Roman"/>
          <w:sz w:val="28"/>
          <w:szCs w:val="28"/>
        </w:rPr>
        <w:t>- международных</w:t>
      </w:r>
      <w:r w:rsidRPr="000D5D3D">
        <w:rPr>
          <w:rFonts w:ascii="Times New Roman" w:hAnsi="Times New Roman"/>
          <w:sz w:val="28"/>
          <w:szCs w:val="28"/>
        </w:rPr>
        <w:tab/>
      </w:r>
      <w:r w:rsidRPr="000D5D3D">
        <w:rPr>
          <w:rFonts w:ascii="Times New Roman" w:hAnsi="Times New Roman"/>
          <w:sz w:val="28"/>
          <w:szCs w:val="28"/>
        </w:rPr>
        <w:tab/>
      </w:r>
      <w:r w:rsidRPr="000D5D3D">
        <w:rPr>
          <w:rFonts w:ascii="Times New Roman" w:hAnsi="Times New Roman"/>
          <w:sz w:val="28"/>
          <w:szCs w:val="28"/>
        </w:rPr>
        <w:tab/>
        <w:t>-</w:t>
      </w:r>
      <w:r w:rsidRPr="000D5D3D">
        <w:rPr>
          <w:rFonts w:ascii="Times New Roman" w:hAnsi="Times New Roman"/>
          <w:sz w:val="28"/>
          <w:szCs w:val="28"/>
        </w:rPr>
        <w:tab/>
        <w:t>1</w:t>
      </w:r>
    </w:p>
    <w:p w:rsidR="009E4FDF" w:rsidRPr="000D5D3D" w:rsidRDefault="009E4FDF" w:rsidP="00DA2542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  <w:r w:rsidRPr="000D5D3D">
        <w:rPr>
          <w:rFonts w:ascii="Times New Roman" w:hAnsi="Times New Roman"/>
          <w:sz w:val="28"/>
          <w:szCs w:val="28"/>
        </w:rPr>
        <w:t>В 2016 учебном году в аэроклубе было подготовлено 88 спортсменов-разрядников по различным видам спорта.</w:t>
      </w:r>
    </w:p>
    <w:p w:rsidR="009E4FDF" w:rsidRPr="008C7404" w:rsidRDefault="009E4FDF" w:rsidP="00DA2542">
      <w:pPr>
        <w:pStyle w:val="10"/>
        <w:ind w:firstLine="709"/>
        <w:jc w:val="both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9E4FDF" w:rsidRPr="00B81624" w:rsidRDefault="009E4FDF" w:rsidP="00DA2542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  <w:r w:rsidRPr="00B81624">
        <w:rPr>
          <w:rFonts w:ascii="Times New Roman" w:hAnsi="Times New Roman"/>
          <w:b/>
          <w:bCs/>
          <w:sz w:val="28"/>
          <w:szCs w:val="28"/>
        </w:rPr>
        <w:t xml:space="preserve">На </w:t>
      </w:r>
      <w:r>
        <w:rPr>
          <w:rFonts w:ascii="Times New Roman" w:hAnsi="Times New Roman"/>
          <w:b/>
          <w:bCs/>
          <w:sz w:val="28"/>
          <w:szCs w:val="28"/>
        </w:rPr>
        <w:t>3</w:t>
      </w:r>
      <w:r w:rsidRPr="00B81624">
        <w:rPr>
          <w:rFonts w:ascii="Times New Roman" w:hAnsi="Times New Roman"/>
          <w:b/>
          <w:bCs/>
          <w:sz w:val="28"/>
          <w:szCs w:val="28"/>
        </w:rPr>
        <w:t>1.1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B81624">
        <w:rPr>
          <w:rFonts w:ascii="Times New Roman" w:hAnsi="Times New Roman"/>
          <w:b/>
          <w:bCs/>
          <w:sz w:val="28"/>
          <w:szCs w:val="28"/>
        </w:rPr>
        <w:t>.2016 года в аэроклубе имеется</w:t>
      </w:r>
      <w:r w:rsidRPr="00B81624">
        <w:rPr>
          <w:rFonts w:ascii="Times New Roman" w:hAnsi="Times New Roman"/>
          <w:sz w:val="28"/>
          <w:szCs w:val="28"/>
        </w:rPr>
        <w:t>:</w:t>
      </w:r>
    </w:p>
    <w:p w:rsidR="009E4FDF" w:rsidRPr="00B81624" w:rsidRDefault="009E4FDF" w:rsidP="00DA2542">
      <w:pPr>
        <w:pStyle w:val="10"/>
        <w:jc w:val="both"/>
        <w:rPr>
          <w:rFonts w:ascii="Times New Roman" w:hAnsi="Times New Roman"/>
          <w:sz w:val="28"/>
          <w:szCs w:val="28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46"/>
        <w:gridCol w:w="1070"/>
        <w:gridCol w:w="892"/>
        <w:gridCol w:w="892"/>
        <w:gridCol w:w="1070"/>
        <w:gridCol w:w="1070"/>
        <w:gridCol w:w="1000"/>
      </w:tblGrid>
      <w:tr w:rsidR="009E4FDF" w:rsidRPr="008C7404" w:rsidTr="0084517A">
        <w:trPr>
          <w:trHeight w:val="555"/>
        </w:trPr>
        <w:tc>
          <w:tcPr>
            <w:tcW w:w="4746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Наименование видов спорта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24">
              <w:rPr>
                <w:rFonts w:ascii="Times New Roman" w:hAnsi="Times New Roman"/>
                <w:sz w:val="24"/>
                <w:szCs w:val="24"/>
              </w:rPr>
              <w:t>МСМК</w:t>
            </w:r>
          </w:p>
        </w:tc>
        <w:tc>
          <w:tcPr>
            <w:tcW w:w="892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24">
              <w:rPr>
                <w:rFonts w:ascii="Times New Roman" w:hAnsi="Times New Roman"/>
                <w:sz w:val="24"/>
                <w:szCs w:val="24"/>
              </w:rPr>
              <w:t>МС</w:t>
            </w:r>
          </w:p>
        </w:tc>
        <w:tc>
          <w:tcPr>
            <w:tcW w:w="892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24">
              <w:rPr>
                <w:rFonts w:ascii="Times New Roman" w:hAnsi="Times New Roman"/>
                <w:sz w:val="24"/>
                <w:szCs w:val="24"/>
              </w:rPr>
              <w:t>КМС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2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24">
              <w:rPr>
                <w:rFonts w:ascii="Times New Roman" w:hAnsi="Times New Roman"/>
                <w:sz w:val="24"/>
                <w:szCs w:val="24"/>
              </w:rPr>
              <w:t>разряд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2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24">
              <w:rPr>
                <w:rFonts w:ascii="Times New Roman" w:hAnsi="Times New Roman"/>
                <w:sz w:val="24"/>
                <w:szCs w:val="24"/>
              </w:rPr>
              <w:t>разряд</w:t>
            </w:r>
          </w:p>
        </w:tc>
        <w:tc>
          <w:tcPr>
            <w:tcW w:w="100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2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24">
              <w:rPr>
                <w:rFonts w:ascii="Times New Roman" w:hAnsi="Times New Roman"/>
                <w:sz w:val="24"/>
                <w:szCs w:val="24"/>
              </w:rPr>
              <w:t>разряд</w:t>
            </w:r>
          </w:p>
        </w:tc>
      </w:tr>
      <w:tr w:rsidR="009E4FDF" w:rsidRPr="008C7404" w:rsidTr="0084517A">
        <w:trPr>
          <w:trHeight w:val="324"/>
        </w:trPr>
        <w:tc>
          <w:tcPr>
            <w:tcW w:w="4746" w:type="dxa"/>
          </w:tcPr>
          <w:p w:rsidR="009E4FDF" w:rsidRPr="00B81624" w:rsidRDefault="009E4FDF" w:rsidP="0084517A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 xml:space="preserve">Самолетный спорт  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2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E4FDF" w:rsidRPr="008C7404" w:rsidTr="0084517A">
        <w:trPr>
          <w:trHeight w:val="339"/>
        </w:trPr>
        <w:tc>
          <w:tcPr>
            <w:tcW w:w="4746" w:type="dxa"/>
          </w:tcPr>
          <w:p w:rsidR="009E4FDF" w:rsidRPr="00B81624" w:rsidRDefault="009E4FDF" w:rsidP="0084517A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Парашютный спорт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2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2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0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9E4FDF" w:rsidRPr="00F41F52" w:rsidTr="0084517A">
        <w:trPr>
          <w:trHeight w:val="324"/>
        </w:trPr>
        <w:tc>
          <w:tcPr>
            <w:tcW w:w="4746" w:type="dxa"/>
          </w:tcPr>
          <w:p w:rsidR="009E4FDF" w:rsidRPr="00B81624" w:rsidRDefault="009E4FDF" w:rsidP="0084517A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Авиамодельный спорт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2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92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00" w:type="dxa"/>
          </w:tcPr>
          <w:p w:rsidR="009E4FDF" w:rsidRPr="00B81624" w:rsidRDefault="009E4FDF" w:rsidP="0084517A">
            <w:pPr>
              <w:pStyle w:val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6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9E4FDF" w:rsidRDefault="009E4FDF" w:rsidP="00DA2542">
      <w:pPr>
        <w:ind w:firstLine="360"/>
        <w:rPr>
          <w:rFonts w:ascii="Times New Roman" w:hAnsi="Times New Roman"/>
          <w:sz w:val="28"/>
          <w:szCs w:val="28"/>
          <w:lang w:val="ru-RU"/>
        </w:rPr>
      </w:pPr>
    </w:p>
    <w:p w:rsidR="009E4FDF" w:rsidRDefault="009E4FDF" w:rsidP="00DA2542">
      <w:pPr>
        <w:ind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 состоянию на 31.12.2016 года аэроклубом были проведены следующие  спортивные мероприятия:  </w:t>
      </w:r>
    </w:p>
    <w:p w:rsidR="009E4FDF" w:rsidRPr="00FE752D" w:rsidRDefault="009E4FDF" w:rsidP="00DA2542">
      <w:pPr>
        <w:numPr>
          <w:ilvl w:val="0"/>
          <w:numId w:val="27"/>
        </w:num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E752D">
        <w:rPr>
          <w:rFonts w:ascii="Times New Roman" w:hAnsi="Times New Roman" w:cs="Times New Roman"/>
          <w:sz w:val="28"/>
          <w:szCs w:val="28"/>
          <w:lang w:val="ru-RU"/>
        </w:rPr>
        <w:t>23.01.2016 года  с учащимися МОУ СОШ пос. Октябрьский  проведена лыжная гонка «ДОСААФовская лыжня-2016», посвяще</w:t>
      </w:r>
      <w:r>
        <w:rPr>
          <w:rFonts w:ascii="Times New Roman" w:hAnsi="Times New Roman" w:cs="Times New Roman"/>
          <w:sz w:val="28"/>
          <w:szCs w:val="28"/>
          <w:lang w:val="ru-RU"/>
        </w:rPr>
        <w:t>нная  «Дню защитника Отечества»;</w:t>
      </w:r>
      <w:r w:rsidRPr="00FE75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E4FDF" w:rsidRPr="00FE752D" w:rsidRDefault="009E4FDF" w:rsidP="00DA2542">
      <w:pPr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752D">
        <w:rPr>
          <w:rFonts w:ascii="Times New Roman" w:hAnsi="Times New Roman" w:cs="Times New Roman"/>
          <w:sz w:val="28"/>
          <w:szCs w:val="28"/>
          <w:lang w:val="ru-RU"/>
        </w:rPr>
        <w:t>22.02.2016 года с учащимися МОУ СОШ пос. Октябрьский проведена военизированная эстафета «Весёлые старты», посвященная Дню защитника Отечества  в 2016 году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E4FDF" w:rsidRDefault="009E4FDF" w:rsidP="00DA2542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3952">
        <w:rPr>
          <w:rFonts w:ascii="Times New Roman" w:hAnsi="Times New Roman" w:cs="Times New Roman"/>
          <w:sz w:val="28"/>
          <w:szCs w:val="28"/>
          <w:lang w:val="ru-RU"/>
        </w:rPr>
        <w:t>20-22.05.2016 года на базе аэроклуба проведены Всероссийские соревнования «Кубок Князева М.Е. 2016 года, этап Кубка России и Чемпионат Самарской области по авиамодельному спорту в классе свободнолетающих моделей. Общее количество участников 120 человек. Команда Самарского областного аэроклуба заняла 1-е призовое место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E4FDF" w:rsidRDefault="009E4FDF" w:rsidP="00DA2542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09-20.04.2016 года в г. Нальчик команда спортсменов-авиамоделистов аэроклуба (КЮТ «Икар») принимала участие в соревнованиях по Этапу Кубка Мира, Этапу Кубка России, на Первенство России среди юношей по авиамодельному спорту в классе свободно летающих моделей. Спортсмен-авиамоделист аэроклуба, МС МК Милюткин А. занял второе место на Этапе Кубка Мира, в Первенстве России среди юношей воспитанник Аэроклуба Буцневич И. также занял второе призовое место;</w:t>
      </w:r>
    </w:p>
    <w:p w:rsidR="009E4FDF" w:rsidRPr="0096164F" w:rsidRDefault="009E4FDF" w:rsidP="00DA2542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164F">
        <w:rPr>
          <w:rFonts w:ascii="Times New Roman" w:hAnsi="Times New Roman" w:cs="Times New Roman"/>
          <w:sz w:val="28"/>
          <w:szCs w:val="28"/>
          <w:lang w:val="ru-RU"/>
        </w:rPr>
        <w:t xml:space="preserve">02-04.06.2016 года команда спортсменов-парашютистов Самарского областного аэроклуба ДОСААФ России А. Гачина, М. Гачина и                    К. Проничева принимала участие в соревнованиях по парашютному многоборью и парашютному спорту среди парашютистов старше 40 лет, а также в соревнованиях  парашютистов на Кубок боевого братства в Республике Абхазия. Спортсмен парашютист аэроклуба А. Гачин в личном зачете занял 2 место в соревнованиях парашютистов старше 40 лет и 2 место в соревнованиях на Кубок боевого братства; </w:t>
      </w:r>
    </w:p>
    <w:p w:rsidR="009E4FDF" w:rsidRDefault="009E4FDF" w:rsidP="00DA2542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12-16.07.2016 года в г. Магнитогорск команда спортсменов-авиамоделистов аэроклуба (КЮТ «Икар») принимала участие во Всероссийских соревнованиях «Научно-технический Фестиваль по авиамодельному спорту «Технопарк -2016». Команда спортсменов-авиамоделистов Самарского областного аэроклуба в соревнованиях заняла 2 командное место; в личном зачете юноши аэроклуба  Нафанкин К. и Чернов В. Заняли соответственно 2 и 1 места;</w:t>
      </w:r>
    </w:p>
    <w:p w:rsidR="009E4FDF" w:rsidRPr="00353946" w:rsidRDefault="009E4FDF" w:rsidP="00DA2542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946">
        <w:rPr>
          <w:rFonts w:ascii="Times New Roman" w:hAnsi="Times New Roman" w:cs="Times New Roman"/>
          <w:sz w:val="28"/>
          <w:szCs w:val="28"/>
          <w:lang w:val="ru-RU"/>
        </w:rPr>
        <w:t>30.06.-04.07.2016 года команда спортсменов-парашютистов Самарского областного аэроклуба ДОСААФ России в составе А. Гачина, М. Гачина и     К. Проничева принимала участие в Чемпионате Приволжского Федерального округа по классическому парашютному спорту в Саратовском аэроклубе им. Ю.А. Гагарина, где заняла 2-е призовое место;</w:t>
      </w:r>
    </w:p>
    <w:p w:rsidR="009E4FDF" w:rsidRPr="00F85A1E" w:rsidRDefault="009E4FDF" w:rsidP="00DA2542">
      <w:pPr>
        <w:numPr>
          <w:ilvl w:val="0"/>
          <w:numId w:val="19"/>
        </w:numPr>
        <w:tabs>
          <w:tab w:val="left" w:pos="7636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85A1E">
        <w:rPr>
          <w:rFonts w:ascii="Times New Roman" w:hAnsi="Times New Roman" w:cs="Times New Roman"/>
          <w:sz w:val="28"/>
          <w:szCs w:val="28"/>
          <w:lang w:val="ru-RU"/>
        </w:rPr>
        <w:t>01-28.08.201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85A1E">
        <w:rPr>
          <w:rFonts w:ascii="Times New Roman" w:hAnsi="Times New Roman" w:cs="Times New Roman"/>
          <w:sz w:val="28"/>
          <w:szCs w:val="28"/>
          <w:lang w:val="ru-RU"/>
        </w:rPr>
        <w:t xml:space="preserve"> года проведены учебно-тренировочные сборы к проведению на базе аэроклуба открытого Чемпионата Самарской области  по парашютно-атлетическому многоборью, посвященного МС МК                   А. Короткова;</w:t>
      </w:r>
    </w:p>
    <w:p w:rsidR="009E4FDF" w:rsidRDefault="009E4FDF" w:rsidP="00DA2542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5A1E">
        <w:rPr>
          <w:rFonts w:ascii="Times New Roman" w:hAnsi="Times New Roman" w:cs="Times New Roman"/>
          <w:sz w:val="28"/>
          <w:szCs w:val="28"/>
          <w:lang w:val="ru-RU"/>
        </w:rPr>
        <w:t>01-13.09.201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85A1E">
        <w:rPr>
          <w:rFonts w:ascii="Times New Roman" w:hAnsi="Times New Roman" w:cs="Times New Roman"/>
          <w:sz w:val="28"/>
          <w:szCs w:val="28"/>
          <w:lang w:val="ru-RU"/>
        </w:rPr>
        <w:t xml:space="preserve"> года проведены учебно-тренировочные сборы по подготовке к проведению Чемпионата Приволжского Федерального округа РФ по самолетному спорту и к соревнованиям по самолетному спорту на «Кубок главы городского округа Самара». </w:t>
      </w:r>
      <w:r w:rsidRPr="003C59C7">
        <w:rPr>
          <w:rFonts w:ascii="Times New Roman" w:hAnsi="Times New Roman" w:cs="Times New Roman"/>
          <w:sz w:val="28"/>
          <w:szCs w:val="28"/>
          <w:lang w:val="ru-RU"/>
        </w:rPr>
        <w:t>В сборах приняли участие 15 летчиков-спортсменов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Самарской области</w:t>
      </w:r>
      <w:r w:rsidRPr="003C59C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9E4FDF" w:rsidRPr="00AC4C0C" w:rsidRDefault="009E4FDF" w:rsidP="00DA2542">
      <w:pPr>
        <w:numPr>
          <w:ilvl w:val="0"/>
          <w:numId w:val="19"/>
        </w:numPr>
        <w:jc w:val="both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sz w:val="28"/>
          <w:szCs w:val="28"/>
          <w:lang w:val="ru-RU"/>
        </w:rPr>
        <w:t>09-11.09.2016 года в</w:t>
      </w:r>
      <w:r w:rsidRPr="00AC4C0C">
        <w:rPr>
          <w:rFonts w:ascii="Times New Roman" w:hAnsi="Times New Roman" w:cs="Arial"/>
          <w:sz w:val="28"/>
          <w:szCs w:val="28"/>
          <w:lang w:val="ru-RU"/>
        </w:rPr>
        <w:t xml:space="preserve"> соответствии с календарным планом официальных физкультурных мероприятий Самарской области на 2016 год</w:t>
      </w:r>
      <w:r>
        <w:rPr>
          <w:rFonts w:ascii="Times New Roman" w:hAnsi="Times New Roman" w:cs="Arial"/>
          <w:sz w:val="28"/>
          <w:szCs w:val="28"/>
          <w:lang w:val="ru-RU"/>
        </w:rPr>
        <w:t>а</w:t>
      </w:r>
      <w:r w:rsidRPr="00AC4C0C">
        <w:rPr>
          <w:rFonts w:ascii="Times New Roman" w:hAnsi="Times New Roman" w:cs="Arial"/>
          <w:sz w:val="28"/>
          <w:szCs w:val="28"/>
          <w:lang w:val="ru-RU"/>
        </w:rPr>
        <w:t xml:space="preserve"> на базе Самарского областного аэроклуба ДОСААФ России (аэродром Бобровка) был проведен Фестиваль по парашютному многоборью среди молодежи допризывного возраста. Данный Фестиваль проводиться в аэроклубе ежегодно и является своеобразным подведением итогов для курсантов военно-патриотических клубов Самарской области, которые в течении года проходили обучение по программе «Начальная подготовка парашютистов» и успешно сдали зачет на допуск к прыжкам с парашютом.</w:t>
      </w:r>
      <w:r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AC4C0C">
        <w:rPr>
          <w:rFonts w:ascii="Times New Roman" w:hAnsi="Times New Roman" w:cs="Arial"/>
          <w:sz w:val="28"/>
          <w:szCs w:val="28"/>
          <w:lang w:val="ru-RU"/>
        </w:rPr>
        <w:t>В текущем году побороться за звание сильнейших</w:t>
      </w:r>
      <w:r>
        <w:rPr>
          <w:rFonts w:ascii="Times New Roman" w:hAnsi="Times New Roman" w:cs="Arial"/>
          <w:sz w:val="28"/>
          <w:szCs w:val="28"/>
          <w:lang w:val="ru-RU"/>
        </w:rPr>
        <w:t xml:space="preserve"> приняли участие </w:t>
      </w:r>
      <w:r w:rsidRPr="00AC4C0C">
        <w:rPr>
          <w:rFonts w:ascii="Times New Roman" w:hAnsi="Times New Roman" w:cs="Arial"/>
          <w:sz w:val="28"/>
          <w:szCs w:val="28"/>
          <w:lang w:val="ru-RU"/>
        </w:rPr>
        <w:t xml:space="preserve">100 воспитанников военно-патриотических клубов и объединений Самарской области в возрасте от 14 до 17 лет. </w:t>
      </w:r>
      <w:r w:rsidRPr="00AC4C0C">
        <w:rPr>
          <w:rFonts w:ascii="Times New Roman" w:hAnsi="Times New Roman" w:cs="Arial"/>
          <w:sz w:val="28"/>
          <w:szCs w:val="28"/>
        </w:rPr>
        <w:t xml:space="preserve">В рамках </w:t>
      </w:r>
      <w:r>
        <w:rPr>
          <w:rFonts w:ascii="Times New Roman" w:hAnsi="Times New Roman" w:cs="Arial"/>
          <w:sz w:val="28"/>
          <w:szCs w:val="28"/>
          <w:lang w:val="ru-RU"/>
        </w:rPr>
        <w:t>Ф</w:t>
      </w:r>
      <w:r w:rsidRPr="00AC4C0C">
        <w:rPr>
          <w:rFonts w:ascii="Times New Roman" w:hAnsi="Times New Roman" w:cs="Arial"/>
          <w:sz w:val="28"/>
          <w:szCs w:val="28"/>
        </w:rPr>
        <w:t xml:space="preserve">естиваля </w:t>
      </w:r>
      <w:r>
        <w:rPr>
          <w:rFonts w:ascii="Times New Roman" w:hAnsi="Times New Roman" w:cs="Arial"/>
          <w:sz w:val="28"/>
          <w:szCs w:val="28"/>
          <w:lang w:val="ru-RU"/>
        </w:rPr>
        <w:t>были проведены</w:t>
      </w:r>
      <w:r w:rsidRPr="00AC4C0C">
        <w:rPr>
          <w:rFonts w:ascii="Times New Roman" w:hAnsi="Times New Roman" w:cs="Arial"/>
          <w:sz w:val="28"/>
          <w:szCs w:val="28"/>
        </w:rPr>
        <w:t xml:space="preserve"> соревнования по следующим упражнениям:</w:t>
      </w:r>
    </w:p>
    <w:p w:rsidR="009E4FDF" w:rsidRPr="00AC4C0C" w:rsidRDefault="009E4FDF" w:rsidP="00DA2542">
      <w:pPr>
        <w:ind w:firstLine="708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AC4C0C">
        <w:rPr>
          <w:rFonts w:ascii="Times New Roman" w:hAnsi="Times New Roman" w:cs="Arial"/>
          <w:sz w:val="28"/>
          <w:szCs w:val="28"/>
          <w:lang w:val="ru-RU"/>
        </w:rPr>
        <w:t xml:space="preserve">- прыжок с парашютом; </w:t>
      </w:r>
    </w:p>
    <w:p w:rsidR="009E4FDF" w:rsidRPr="00AC4C0C" w:rsidRDefault="009E4FDF" w:rsidP="00DA2542">
      <w:pPr>
        <w:ind w:firstLine="708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AC4C0C">
        <w:rPr>
          <w:rFonts w:ascii="Times New Roman" w:hAnsi="Times New Roman" w:cs="Arial"/>
          <w:sz w:val="28"/>
          <w:szCs w:val="28"/>
          <w:lang w:val="ru-RU"/>
        </w:rPr>
        <w:t>- стрельба из пневматической винтовки;</w:t>
      </w:r>
    </w:p>
    <w:p w:rsidR="009E4FDF" w:rsidRPr="00AC4C0C" w:rsidRDefault="009E4FDF" w:rsidP="00DA2542">
      <w:pPr>
        <w:ind w:firstLine="708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AC4C0C">
        <w:rPr>
          <w:rFonts w:ascii="Times New Roman" w:hAnsi="Times New Roman" w:cs="Arial"/>
          <w:sz w:val="28"/>
          <w:szCs w:val="28"/>
          <w:lang w:val="ru-RU"/>
        </w:rPr>
        <w:t>- метание гранат;</w:t>
      </w:r>
    </w:p>
    <w:p w:rsidR="009E4FDF" w:rsidRPr="00AC4C0C" w:rsidRDefault="009E4FDF" w:rsidP="00DA2542">
      <w:pPr>
        <w:ind w:firstLine="708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AC4C0C">
        <w:rPr>
          <w:rFonts w:ascii="Times New Roman" w:hAnsi="Times New Roman" w:cs="Arial"/>
          <w:sz w:val="28"/>
          <w:szCs w:val="28"/>
          <w:lang w:val="ru-RU"/>
        </w:rPr>
        <w:t>- бег 3000 метров (юноши) и 2000 (девушки).</w:t>
      </w:r>
    </w:p>
    <w:p w:rsidR="009E4FDF" w:rsidRPr="00AC4C0C" w:rsidRDefault="009E4FDF" w:rsidP="00DA2542">
      <w:pPr>
        <w:ind w:left="708" w:firstLine="708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AC4C0C">
        <w:rPr>
          <w:rFonts w:ascii="Times New Roman" w:hAnsi="Times New Roman" w:cs="Arial"/>
          <w:sz w:val="28"/>
          <w:szCs w:val="28"/>
          <w:lang w:val="ru-RU"/>
        </w:rPr>
        <w:t>По итогам общекомандного зачета места распределились следующим образом</w:t>
      </w:r>
      <w:r>
        <w:rPr>
          <w:rFonts w:ascii="Times New Roman" w:hAnsi="Times New Roman" w:cs="Arial"/>
          <w:sz w:val="28"/>
          <w:szCs w:val="28"/>
          <w:lang w:val="ru-RU"/>
        </w:rPr>
        <w:t>:</w:t>
      </w:r>
    </w:p>
    <w:p w:rsidR="009E4FDF" w:rsidRPr="00140AC0" w:rsidRDefault="009E4FDF" w:rsidP="00DA2542">
      <w:pPr>
        <w:ind w:firstLine="708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140AC0">
        <w:rPr>
          <w:rFonts w:ascii="Times New Roman" w:hAnsi="Times New Roman" w:cs="Arial"/>
          <w:sz w:val="28"/>
          <w:szCs w:val="28"/>
          <w:lang w:val="ru-RU"/>
        </w:rPr>
        <w:t>1 место – ВПК «Гвардия»</w:t>
      </w:r>
      <w:r>
        <w:rPr>
          <w:rFonts w:ascii="Times New Roman" w:hAnsi="Times New Roman" w:cs="Arial"/>
          <w:sz w:val="28"/>
          <w:szCs w:val="28"/>
          <w:lang w:val="ru-RU"/>
        </w:rPr>
        <w:t xml:space="preserve"> (с. Богатое)</w:t>
      </w:r>
      <w:r w:rsidRPr="00140AC0">
        <w:rPr>
          <w:rFonts w:ascii="Times New Roman" w:hAnsi="Times New Roman" w:cs="Arial"/>
          <w:sz w:val="28"/>
          <w:szCs w:val="28"/>
          <w:lang w:val="ru-RU"/>
        </w:rPr>
        <w:t>;</w:t>
      </w:r>
    </w:p>
    <w:p w:rsidR="009E4FDF" w:rsidRPr="00140AC0" w:rsidRDefault="009E4FDF" w:rsidP="00DA2542">
      <w:pPr>
        <w:ind w:firstLine="708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140AC0">
        <w:rPr>
          <w:rFonts w:ascii="Times New Roman" w:hAnsi="Times New Roman" w:cs="Arial"/>
          <w:sz w:val="28"/>
          <w:szCs w:val="28"/>
          <w:lang w:val="ru-RU"/>
        </w:rPr>
        <w:t>2 место – ВПК «Дельта»;</w:t>
      </w:r>
      <w:r>
        <w:rPr>
          <w:rFonts w:ascii="Times New Roman" w:hAnsi="Times New Roman" w:cs="Arial"/>
          <w:sz w:val="28"/>
          <w:szCs w:val="28"/>
          <w:lang w:val="ru-RU"/>
        </w:rPr>
        <w:t xml:space="preserve"> (с. Постепки Ставропольского района);</w:t>
      </w:r>
    </w:p>
    <w:p w:rsidR="009E4FDF" w:rsidRPr="00140AC0" w:rsidRDefault="009E4FDF" w:rsidP="00DA2542">
      <w:pPr>
        <w:ind w:firstLine="708"/>
        <w:jc w:val="both"/>
        <w:rPr>
          <w:rFonts w:ascii="Times New Roman" w:hAnsi="Times New Roman" w:cs="Arial"/>
          <w:sz w:val="28"/>
          <w:szCs w:val="28"/>
          <w:lang w:val="ru-RU"/>
        </w:rPr>
      </w:pPr>
      <w:r>
        <w:rPr>
          <w:rFonts w:ascii="Times New Roman" w:hAnsi="Times New Roman" w:cs="Arial"/>
          <w:sz w:val="28"/>
          <w:szCs w:val="28"/>
          <w:lang w:val="ru-RU"/>
        </w:rPr>
        <w:t>3 место – ВПК им. Видяева (с. Кошки);</w:t>
      </w:r>
    </w:p>
    <w:p w:rsidR="009E4FDF" w:rsidRPr="00B22B0A" w:rsidRDefault="009E4FDF" w:rsidP="00DA2542">
      <w:pPr>
        <w:numPr>
          <w:ilvl w:val="0"/>
          <w:numId w:val="30"/>
        </w:numPr>
        <w:jc w:val="both"/>
        <w:rPr>
          <w:rFonts w:ascii="Times New Roman" w:hAnsi="Times New Roman" w:cs="Arial"/>
          <w:sz w:val="28"/>
          <w:szCs w:val="28"/>
          <w:lang w:val="ru-RU" w:eastAsia="ru-RU"/>
        </w:rPr>
      </w:pPr>
      <w:r>
        <w:rPr>
          <w:rFonts w:ascii="Times New Roman" w:hAnsi="Times New Roman" w:cs="Arial"/>
          <w:sz w:val="28"/>
          <w:szCs w:val="28"/>
          <w:lang w:val="ru-RU" w:eastAsia="ru-RU"/>
        </w:rPr>
        <w:t>16-18.09.2016 года в</w:t>
      </w: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 xml:space="preserve"> соответствии с планом спортивных мероприятий </w:t>
      </w:r>
      <w:r>
        <w:rPr>
          <w:rFonts w:ascii="Times New Roman" w:hAnsi="Times New Roman" w:cs="Arial"/>
          <w:sz w:val="28"/>
          <w:szCs w:val="28"/>
          <w:lang w:val="ru-RU" w:eastAsia="ru-RU"/>
        </w:rPr>
        <w:t xml:space="preserve"> Самарского областного аэроклуба ДОСААФ России и </w:t>
      </w: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>администрации г.о.Самара на 2016 год</w:t>
      </w:r>
      <w:r>
        <w:rPr>
          <w:rFonts w:ascii="Times New Roman" w:hAnsi="Times New Roman" w:cs="Arial"/>
          <w:sz w:val="28"/>
          <w:szCs w:val="28"/>
          <w:lang w:val="ru-RU" w:eastAsia="ru-RU"/>
        </w:rPr>
        <w:t>а га базе аэроклуба</w:t>
      </w: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 xml:space="preserve"> на аэродроме «Бобровка» (пос. Октябрьский, Кинельского района, Самарской области) состоялись</w:t>
      </w:r>
      <w:r>
        <w:rPr>
          <w:rFonts w:ascii="Times New Roman" w:hAnsi="Times New Roman" w:cs="Arial"/>
          <w:sz w:val="28"/>
          <w:szCs w:val="28"/>
          <w:lang w:val="ru-RU" w:eastAsia="ru-RU"/>
        </w:rPr>
        <w:t xml:space="preserve"> Чемпионат Приволжского Федерального округа и В</w:t>
      </w: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>сероссийские соревнования по самолетному спорту на «Кубок главы городского округа Самара».</w:t>
      </w:r>
      <w:r>
        <w:rPr>
          <w:rFonts w:ascii="Times New Roman" w:hAnsi="Times New Roman" w:cs="Arial"/>
          <w:sz w:val="28"/>
          <w:szCs w:val="28"/>
          <w:lang w:val="ru-RU" w:eastAsia="ru-RU"/>
        </w:rPr>
        <w:t xml:space="preserve"> </w:t>
      </w: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>В соревнованиях принимали участие сильнейшие спортсмены Приволжского федерального округа. Все команды показали высокий уровень летного мастерства. Программа соревнований выполнена в полном объеме. По итогам соревнований в командном зачете призовые</w:t>
      </w:r>
    </w:p>
    <w:p w:rsidR="009E4FDF" w:rsidRPr="00B22B0A" w:rsidRDefault="009E4FDF" w:rsidP="00DA25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22B0A">
        <w:rPr>
          <w:rFonts w:ascii="Times New Roman" w:hAnsi="Times New Roman" w:cs="Arial"/>
          <w:sz w:val="28"/>
          <w:szCs w:val="28"/>
          <w:shd w:val="clear" w:color="auto" w:fill="FFFFFF"/>
          <w:lang w:val="ru-RU" w:eastAsia="ru-RU"/>
        </w:rPr>
        <w:t>места распределились следующим образом:</w:t>
      </w:r>
    </w:p>
    <w:p w:rsidR="009E4FDF" w:rsidRPr="00B22B0A" w:rsidRDefault="009E4FDF" w:rsidP="00DA2542">
      <w:pPr>
        <w:ind w:firstLine="708"/>
        <w:jc w:val="both"/>
        <w:rPr>
          <w:rFonts w:ascii="Times New Roman" w:hAnsi="Times New Roman" w:cs="Arial"/>
          <w:sz w:val="28"/>
          <w:szCs w:val="28"/>
          <w:lang w:val="ru-RU" w:eastAsia="ru-RU"/>
        </w:rPr>
      </w:pP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>1 место – команда Самарского областного аэроклуба ДОСААФ России;</w:t>
      </w:r>
    </w:p>
    <w:p w:rsidR="009E4FDF" w:rsidRPr="00B22B0A" w:rsidRDefault="009E4FDF" w:rsidP="00DA2542">
      <w:pPr>
        <w:ind w:firstLine="708"/>
        <w:jc w:val="both"/>
        <w:rPr>
          <w:rFonts w:ascii="Times New Roman" w:hAnsi="Times New Roman" w:cs="Arial"/>
          <w:sz w:val="28"/>
          <w:szCs w:val="28"/>
          <w:lang w:val="ru-RU" w:eastAsia="ru-RU"/>
        </w:rPr>
      </w:pP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>2 место – команда ЦСК ВВС (г.</w:t>
      </w:r>
      <w:r>
        <w:rPr>
          <w:rFonts w:ascii="Times New Roman" w:hAnsi="Times New Roman" w:cs="Arial"/>
          <w:sz w:val="28"/>
          <w:szCs w:val="28"/>
          <w:lang w:val="ru-RU" w:eastAsia="ru-RU"/>
        </w:rPr>
        <w:t xml:space="preserve"> </w:t>
      </w: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>Самара);</w:t>
      </w:r>
    </w:p>
    <w:p w:rsidR="009E4FDF" w:rsidRPr="00B22B0A" w:rsidRDefault="009E4FDF" w:rsidP="00DA2542">
      <w:pPr>
        <w:ind w:firstLine="708"/>
        <w:jc w:val="both"/>
        <w:rPr>
          <w:rFonts w:ascii="Times New Roman" w:hAnsi="Times New Roman" w:cs="Arial"/>
          <w:sz w:val="28"/>
          <w:szCs w:val="28"/>
          <w:lang w:val="ru-RU" w:eastAsia="ru-RU"/>
        </w:rPr>
      </w:pP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 xml:space="preserve">3 место – команда </w:t>
      </w:r>
      <w:r>
        <w:rPr>
          <w:rFonts w:ascii="Times New Roman" w:hAnsi="Times New Roman" w:cs="Arial"/>
          <w:sz w:val="28"/>
          <w:szCs w:val="28"/>
          <w:lang w:val="ru-RU" w:eastAsia="ru-RU"/>
        </w:rPr>
        <w:t>ЦАК Республики Татарстан</w:t>
      </w: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 xml:space="preserve"> (г.</w:t>
      </w:r>
      <w:r>
        <w:rPr>
          <w:rFonts w:ascii="Times New Roman" w:hAnsi="Times New Roman" w:cs="Arial"/>
          <w:sz w:val="28"/>
          <w:szCs w:val="28"/>
          <w:lang w:val="ru-RU" w:eastAsia="ru-RU"/>
        </w:rPr>
        <w:t xml:space="preserve"> </w:t>
      </w:r>
      <w:r w:rsidRPr="00B22B0A">
        <w:rPr>
          <w:rFonts w:ascii="Times New Roman" w:hAnsi="Times New Roman" w:cs="Arial"/>
          <w:sz w:val="28"/>
          <w:szCs w:val="28"/>
          <w:lang w:val="ru-RU" w:eastAsia="ru-RU"/>
        </w:rPr>
        <w:t>Казань)</w:t>
      </w:r>
      <w:r>
        <w:rPr>
          <w:rFonts w:ascii="Times New Roman" w:hAnsi="Times New Roman" w:cs="Arial"/>
          <w:sz w:val="28"/>
          <w:szCs w:val="28"/>
          <w:lang w:val="ru-RU" w:eastAsia="ru-RU"/>
        </w:rPr>
        <w:t>;</w:t>
      </w:r>
    </w:p>
    <w:p w:rsidR="009E4FDF" w:rsidRPr="00F85A1E" w:rsidRDefault="009E4FDF" w:rsidP="00DA2542">
      <w:pPr>
        <w:pStyle w:val="NormalWeb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Pr="00F85A1E">
        <w:rPr>
          <w:sz w:val="28"/>
          <w:szCs w:val="28"/>
        </w:rPr>
        <w:t>-2</w:t>
      </w:r>
      <w:r>
        <w:rPr>
          <w:sz w:val="28"/>
          <w:szCs w:val="28"/>
        </w:rPr>
        <w:t>5</w:t>
      </w:r>
      <w:r w:rsidRPr="00F85A1E">
        <w:rPr>
          <w:sz w:val="28"/>
          <w:szCs w:val="28"/>
        </w:rPr>
        <w:t>.09.201</w:t>
      </w:r>
      <w:r>
        <w:rPr>
          <w:sz w:val="28"/>
          <w:szCs w:val="28"/>
        </w:rPr>
        <w:t>6</w:t>
      </w:r>
      <w:r w:rsidRPr="00F85A1E">
        <w:rPr>
          <w:sz w:val="28"/>
          <w:szCs w:val="28"/>
        </w:rPr>
        <w:t xml:space="preserve"> года Проведение на базе аэроклуба Открытого первенства Самарской области, Кубка Алматы и этапа Кубка Мира по авиамодельному спорту в классе свободно летающих моделей. Всего в соревнованиях приняли участие 65 спортсменов из городов Российской Федерации и ближнего зарубежья. По итогам соревнований в общекомандном зачете места распределились следующим образом:</w:t>
      </w:r>
    </w:p>
    <w:p w:rsidR="009E4FDF" w:rsidRPr="00F85A1E" w:rsidRDefault="009E4FDF" w:rsidP="00DA2542">
      <w:pPr>
        <w:pStyle w:val="NormalWeb"/>
        <w:spacing w:before="0" w:beforeAutospacing="0" w:after="0" w:afterAutospacing="0"/>
        <w:ind w:left="708" w:firstLine="12"/>
        <w:jc w:val="both"/>
        <w:rPr>
          <w:sz w:val="28"/>
          <w:szCs w:val="28"/>
        </w:rPr>
      </w:pPr>
      <w:r w:rsidRPr="00F85A1E">
        <w:rPr>
          <w:b/>
          <w:bCs/>
          <w:sz w:val="28"/>
          <w:szCs w:val="28"/>
        </w:rPr>
        <w:t>1 место</w:t>
      </w:r>
      <w:r w:rsidRPr="00F85A1E">
        <w:rPr>
          <w:sz w:val="28"/>
          <w:szCs w:val="28"/>
        </w:rPr>
        <w:t xml:space="preserve"> – Самарская область (</w:t>
      </w:r>
      <w:r>
        <w:rPr>
          <w:sz w:val="28"/>
          <w:szCs w:val="28"/>
        </w:rPr>
        <w:t xml:space="preserve">КЮТ «Икар» </w:t>
      </w:r>
      <w:r w:rsidRPr="00F85A1E">
        <w:rPr>
          <w:sz w:val="28"/>
          <w:szCs w:val="28"/>
        </w:rPr>
        <w:t>АНО ДПО «Самарский областной аэроклуб</w:t>
      </w:r>
      <w:r>
        <w:rPr>
          <w:sz w:val="28"/>
          <w:szCs w:val="28"/>
        </w:rPr>
        <w:t xml:space="preserve"> </w:t>
      </w:r>
      <w:r w:rsidRPr="00F85A1E">
        <w:rPr>
          <w:sz w:val="28"/>
          <w:szCs w:val="28"/>
        </w:rPr>
        <w:t>ДОСААФ России»);</w:t>
      </w:r>
    </w:p>
    <w:p w:rsidR="009E4FDF" w:rsidRPr="00F85A1E" w:rsidRDefault="009E4FDF" w:rsidP="00DA2542">
      <w:pPr>
        <w:pStyle w:val="NormalWe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85A1E">
        <w:rPr>
          <w:b/>
          <w:bCs/>
          <w:sz w:val="28"/>
          <w:szCs w:val="28"/>
        </w:rPr>
        <w:t>2 место</w:t>
      </w:r>
      <w:r w:rsidRPr="00F85A1E">
        <w:rPr>
          <w:sz w:val="28"/>
          <w:szCs w:val="28"/>
        </w:rPr>
        <w:t xml:space="preserve"> – </w:t>
      </w:r>
      <w:r>
        <w:rPr>
          <w:sz w:val="28"/>
          <w:szCs w:val="28"/>
        </w:rPr>
        <w:t>Республика Башкортостан</w:t>
      </w:r>
      <w:r w:rsidRPr="00F85A1E">
        <w:rPr>
          <w:sz w:val="28"/>
          <w:szCs w:val="28"/>
        </w:rPr>
        <w:t>;</w:t>
      </w:r>
    </w:p>
    <w:p w:rsidR="009E4FDF" w:rsidRPr="00F85A1E" w:rsidRDefault="009E4FDF" w:rsidP="00DA2542">
      <w:pPr>
        <w:pStyle w:val="NormalWe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85A1E">
        <w:rPr>
          <w:b/>
          <w:bCs/>
          <w:sz w:val="28"/>
          <w:szCs w:val="28"/>
        </w:rPr>
        <w:t>3 место</w:t>
      </w:r>
      <w:r w:rsidRPr="00F85A1E">
        <w:rPr>
          <w:sz w:val="28"/>
          <w:szCs w:val="28"/>
        </w:rPr>
        <w:t xml:space="preserve"> – </w:t>
      </w:r>
      <w:r>
        <w:rPr>
          <w:sz w:val="28"/>
          <w:szCs w:val="28"/>
        </w:rPr>
        <w:t>Команда г. Сызрани;</w:t>
      </w:r>
    </w:p>
    <w:p w:rsidR="009E4FDF" w:rsidRPr="00480174" w:rsidRDefault="009E4FDF" w:rsidP="00DA2542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0174">
        <w:rPr>
          <w:rFonts w:ascii="Times New Roman" w:hAnsi="Times New Roman" w:cs="Times New Roman"/>
          <w:b/>
          <w:sz w:val="28"/>
          <w:szCs w:val="28"/>
          <w:lang w:val="ru-RU"/>
        </w:rPr>
        <w:t>14-16.10.2016</w:t>
      </w:r>
      <w:r w:rsidRPr="00353946">
        <w:rPr>
          <w:rFonts w:ascii="Times New Roman" w:hAnsi="Times New Roman" w:cs="Times New Roman"/>
          <w:sz w:val="28"/>
          <w:szCs w:val="28"/>
          <w:lang w:val="ru-RU"/>
        </w:rPr>
        <w:t xml:space="preserve"> года команда спортсменов-парашютистов Самарского областного аэроклуба ДОСААФ России в составе А. Гачина, М. Гачина и    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353946">
        <w:rPr>
          <w:rFonts w:ascii="Times New Roman" w:hAnsi="Times New Roman" w:cs="Times New Roman"/>
          <w:sz w:val="28"/>
          <w:szCs w:val="28"/>
          <w:lang w:val="ru-RU"/>
        </w:rPr>
        <w:t xml:space="preserve">. Макарьева принимала участие во Всероссийских традиционных соревнованиях по точности приземления на Кубок Ю.А. Гагарина  в Саратовском аэроклубе им. Ю.А. Гагарина, где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заняла 1-е </w:t>
      </w:r>
      <w:r w:rsidRPr="00480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место</w:t>
      </w:r>
      <w:r w:rsidRPr="0035394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VII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Pr="00B72440">
        <w:rPr>
          <w:rFonts w:ascii="Times New Roman" w:hAnsi="Times New Roman"/>
          <w:b/>
          <w:sz w:val="28"/>
          <w:szCs w:val="28"/>
          <w:lang w:val="ru-RU"/>
        </w:rPr>
        <w:t>АНАЛИЗ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ФИНАНСОВО-ХАЗЯЙСТВЕННОЙ ДЕЯТЕЛЬНОСТИ</w:t>
      </w:r>
      <w:r w:rsidRPr="00B7244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72440">
        <w:rPr>
          <w:rFonts w:ascii="Times New Roman" w:hAnsi="Times New Roman"/>
          <w:b/>
          <w:sz w:val="28"/>
          <w:szCs w:val="28"/>
          <w:lang w:val="ru-RU"/>
        </w:rPr>
        <w:t>Самарс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кого </w:t>
      </w:r>
      <w:r w:rsidRPr="00B72440">
        <w:rPr>
          <w:rFonts w:ascii="Times New Roman" w:hAnsi="Times New Roman"/>
          <w:b/>
          <w:sz w:val="28"/>
          <w:szCs w:val="28"/>
          <w:lang w:val="ru-RU"/>
        </w:rPr>
        <w:t xml:space="preserve"> областно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го </w:t>
      </w:r>
      <w:r w:rsidRPr="00B72440">
        <w:rPr>
          <w:rFonts w:ascii="Times New Roman" w:hAnsi="Times New Roman"/>
          <w:b/>
          <w:sz w:val="28"/>
          <w:szCs w:val="28"/>
          <w:lang w:val="ru-RU"/>
        </w:rPr>
        <w:t>Аэроклуб</w:t>
      </w:r>
      <w:r>
        <w:rPr>
          <w:rFonts w:ascii="Times New Roman" w:hAnsi="Times New Roman"/>
          <w:b/>
          <w:sz w:val="28"/>
          <w:szCs w:val="28"/>
          <w:lang w:val="ru-RU"/>
        </w:rPr>
        <w:t>а</w:t>
      </w:r>
      <w:r w:rsidRPr="00B72440">
        <w:rPr>
          <w:rFonts w:ascii="Times New Roman" w:hAnsi="Times New Roman"/>
          <w:b/>
          <w:sz w:val="28"/>
          <w:szCs w:val="28"/>
          <w:lang w:val="ru-RU"/>
        </w:rPr>
        <w:t xml:space="preserve"> ДОСААФ России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9E4FDF" w:rsidRPr="00B72440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BB6C3D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4FDF" w:rsidRDefault="009E4FDF" w:rsidP="00DA2542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1. Анализ ФХД </w:t>
      </w:r>
      <w:r w:rsidRPr="00B72440">
        <w:rPr>
          <w:rFonts w:ascii="Times New Roman" w:hAnsi="Times New Roman"/>
          <w:b/>
          <w:sz w:val="28"/>
          <w:szCs w:val="28"/>
          <w:lang w:val="ru-RU"/>
        </w:rPr>
        <w:t>за 2011- 9 месяцев 2016 годы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9E4FDF" w:rsidRPr="00B72440" w:rsidRDefault="009E4FDF" w:rsidP="00DA254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B72440" w:rsidRDefault="009E4FDF" w:rsidP="00DA2542">
      <w:pPr>
        <w:jc w:val="center"/>
        <w:rPr>
          <w:rFonts w:ascii="Times New Roman" w:hAnsi="Times New Roman"/>
          <w:sz w:val="4"/>
          <w:szCs w:val="4"/>
          <w:lang w:val="ru-RU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3600"/>
        <w:gridCol w:w="1080"/>
        <w:gridCol w:w="1080"/>
        <w:gridCol w:w="1080"/>
        <w:gridCol w:w="1080"/>
        <w:gridCol w:w="1080"/>
        <w:gridCol w:w="1080"/>
      </w:tblGrid>
      <w:tr w:rsidR="009E4FDF" w:rsidRPr="00CD3BF2" w:rsidTr="00322DB0">
        <w:trPr>
          <w:trHeight w:val="725"/>
        </w:trPr>
        <w:tc>
          <w:tcPr>
            <w:tcW w:w="468" w:type="dxa"/>
            <w:vAlign w:val="center"/>
          </w:tcPr>
          <w:p w:rsidR="009E4FDF" w:rsidRPr="00322DB0" w:rsidRDefault="009E4FDF" w:rsidP="00322DB0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Результат</w:t>
            </w:r>
          </w:p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2011 г.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Результат              2012 г.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Результат  2013г.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Результат 2014г.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Результат 2015г.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Результат </w:t>
            </w: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 мес. 2016г.</w:t>
            </w:r>
          </w:p>
        </w:tc>
      </w:tr>
      <w:tr w:rsidR="009E4FDF" w:rsidRPr="004A2B5A" w:rsidTr="00322DB0">
        <w:trPr>
          <w:trHeight w:val="236"/>
        </w:trPr>
        <w:tc>
          <w:tcPr>
            <w:tcW w:w="468" w:type="dxa"/>
            <w:vAlign w:val="center"/>
          </w:tcPr>
          <w:p w:rsidR="009E4FDF" w:rsidRPr="00322DB0" w:rsidRDefault="009E4FDF" w:rsidP="00322DB0">
            <w:pPr>
              <w:ind w:left="-568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00" w:type="dxa"/>
            <w:vAlign w:val="bottom"/>
          </w:tcPr>
          <w:p w:rsidR="009E4FDF" w:rsidRPr="00322DB0" w:rsidRDefault="009E4FDF" w:rsidP="0084517A">
            <w:pPr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Целевые поступления, всего, в том числе:</w:t>
            </w:r>
          </w:p>
        </w:tc>
        <w:tc>
          <w:tcPr>
            <w:tcW w:w="1080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</w:tr>
      <w:tr w:rsidR="009E4FDF" w:rsidRPr="00CD3BF2" w:rsidTr="00322DB0">
        <w:trPr>
          <w:trHeight w:val="473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от Министерства образования и науки Самарской области (субсидия)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8 431,0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8431,0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8435,0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8348,9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8350,0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4800,0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от Минэкономразвития СО (субсидия)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1112,2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725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- от Министерства демографической политики СО (ДОЛ Авиатор» отдых и оздоровление детей находящихся в трудной жизненной ситуации) 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8 845,1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8 856,3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15 535,5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15686,1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16461,5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17682,0</w:t>
            </w:r>
          </w:p>
        </w:tc>
      </w:tr>
      <w:tr w:rsidR="009E4FDF" w:rsidRPr="00CD3BF2" w:rsidTr="00322DB0">
        <w:trPr>
          <w:trHeight w:val="709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от государственных образовательных учреждений на проведение военно-спортивных мероприятий (сборы, фестивали,   спорт. мероприятия)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1692,0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1 848,3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1978,3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2464,7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1510,5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935,3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Средства спонсоров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389,5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374,2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услуги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973,0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764,3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1181,0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1256,1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2356,5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РО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502,6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260,0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Итого целевые поступления:</w:t>
            </w:r>
          </w:p>
        </w:tc>
        <w:tc>
          <w:tcPr>
            <w:tcW w:w="1080" w:type="dxa"/>
            <w:vAlign w:val="bottom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20 341,1</w:t>
            </w:r>
          </w:p>
        </w:tc>
        <w:tc>
          <w:tcPr>
            <w:tcW w:w="1080" w:type="dxa"/>
            <w:vAlign w:val="bottom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19 899,9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29134,1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27790,8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28938,5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23791,5</w:t>
            </w:r>
          </w:p>
        </w:tc>
      </w:tr>
      <w:tr w:rsidR="009E4FDF" w:rsidRPr="00CD3BF2" w:rsidTr="00322DB0">
        <w:trPr>
          <w:trHeight w:val="40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Другие поступления (хозрасчетная деятельность):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1 840,2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7848,6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6725,3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12416,2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10631,0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3900,5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ВСЕГО ДОХОДОВ:</w:t>
            </w:r>
          </w:p>
        </w:tc>
        <w:tc>
          <w:tcPr>
            <w:tcW w:w="1080" w:type="dxa"/>
            <w:vAlign w:val="bottom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22 181 ,3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27 748,5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35859,4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40207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39569,5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27692,0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РАСХОДЫ:</w:t>
            </w:r>
          </w:p>
        </w:tc>
        <w:tc>
          <w:tcPr>
            <w:tcW w:w="1080" w:type="dxa"/>
            <w:vAlign w:val="bottom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bottom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заработная плата с начислениями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10 666,0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11 701,6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13931,5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13950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14970,2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10794,4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трансферты преподавателям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коммунальные услуги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518,4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503,8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933,1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2631,9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2914,3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2226,0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услуги связи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78,2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124,3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174,3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206,6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230,4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92,7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услуги охраны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210,0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255,0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394,3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382,1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командировочные расходы, транспортные услуги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169,7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485,0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592,2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674,4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725,4</w:t>
            </w:r>
          </w:p>
        </w:tc>
      </w:tr>
      <w:tr w:rsidR="009E4FDF" w:rsidRPr="00CD3BF2" w:rsidTr="00322DB0">
        <w:trPr>
          <w:trHeight w:val="473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установка сигнализации и видеонаблюдения, аудит пожарной сигнализации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83,7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198,5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342,4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258,8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239,1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аудит пожарной сигнализации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реконструкция газового оборудования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807,7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489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0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оплата работ по продлению ресурса авиационной техники, летной годности, обслуживание авиационной техники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71,1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917,4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226,9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887,8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443,9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капитальный ремонт Як-52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2188,3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1730,0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1323,7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капитальный ремонт </w:t>
            </w: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  </w:t>
            </w: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самолета «Вильга»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977,5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977,5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ремонт вертолета Ми-2 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203,4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407,8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1200,0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текущий ремонт автотехники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118,8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167,2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130,2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205,8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152,9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текущий ремонт зданий, помещений, объектов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985,4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1382,0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811,4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929,8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861,6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аренда парашютного оборудования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185,1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tabs>
                <w:tab w:val="left" w:pos="2866"/>
              </w:tabs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аренда самолета А-27М</w:t>
            </w: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341,0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245,4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63,9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236,9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121,9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tabs>
                <w:tab w:val="left" w:pos="2866"/>
              </w:tabs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оборудование аэродрома</w:t>
            </w: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-ночной старт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795,1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473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уплата налогов, сборов, госпошлин и других обязательных платежей в бюджет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562,6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1068,8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492,4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988,9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1038,9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1066,1</w:t>
            </w:r>
          </w:p>
        </w:tc>
      </w:tr>
      <w:tr w:rsidR="009E4FDF" w:rsidRPr="00CD3BF2" w:rsidTr="00322DB0">
        <w:trPr>
          <w:trHeight w:val="725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уплата отчислений в Централизованный бюджет ДОСААФ России .</w:t>
            </w:r>
          </w:p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 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1180,1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664,4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1244,5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625,2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лицензирование, сертификация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340,5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190,1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80,4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0266F0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приобретение основных средств (в т.ч. учебные самолеты)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3003,1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727,1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372,4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275,7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1755,3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587,0</w:t>
            </w:r>
          </w:p>
        </w:tc>
      </w:tr>
      <w:tr w:rsidR="009E4FDF" w:rsidRPr="000266F0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лизинговый платеж (вертолет Ми-2)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400,0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500,0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- ГСМ 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1</w:t>
            </w: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722,0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3510,4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4342,6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567</w:t>
            </w: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5529,8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2808,0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продукты питания 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2349,4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2010,0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3 480,6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4050,8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4873,1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4925,3</w:t>
            </w:r>
          </w:p>
        </w:tc>
      </w:tr>
      <w:tr w:rsidR="009E4FDF" w:rsidRPr="00CD3BF2" w:rsidTr="00322DB0">
        <w:trPr>
          <w:trHeight w:val="962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приобретение мебели, посуды, сантехники, хозяйственного инвентаря, спецодежды, малоценных и быстроизнашиваемых  предметов, медикаментов, стройматериалов, оргтехники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249,9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1301,5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782,7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3654,9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1009,1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1386,1</w:t>
            </w:r>
          </w:p>
        </w:tc>
      </w:tr>
      <w:tr w:rsidR="009E4FDF" w:rsidRPr="00344CCE" w:rsidTr="00322DB0">
        <w:trPr>
          <w:trHeight w:val="1686"/>
        </w:trPr>
        <w:tc>
          <w:tcPr>
            <w:tcW w:w="468" w:type="dxa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</w:tcPr>
          <w:p w:rsidR="009E4FDF" w:rsidRPr="00322DB0" w:rsidRDefault="009E4FDF" w:rsidP="00322DB0">
            <w:pPr>
              <w:tabs>
                <w:tab w:val="left" w:pos="210"/>
              </w:tabs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прочие расходы (услуги банка, изготовление бланков, реклама, представительские расходы, аэронавигация, переаттестация, оформление сан. паспортов, канцтовары, заправка картриджей и рем. орг.техники,  спорттовары, культтовары,  хоз. нужды, наградной материал, наглядная агитация, почтовые расходы, подписка, мед. осмотр, аттестация рабочих мест, санобработка).</w:t>
            </w: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ab/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780,5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1276,2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1</w:t>
            </w: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145,6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737,4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1089,17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1170,1</w:t>
            </w:r>
          </w:p>
        </w:tc>
      </w:tr>
      <w:tr w:rsidR="009E4FDF" w:rsidRPr="00344CCE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проведение ТО, пост. на учет автотранспорта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3,0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4,4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5,9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4,8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3,8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0,8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- переподго</w:t>
            </w: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товка л/с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58,8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246,6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2,7</w:t>
            </w:r>
          </w:p>
        </w:tc>
      </w:tr>
      <w:tr w:rsidR="009E4FDF" w:rsidRPr="00CD3BF2" w:rsidTr="00322DB0">
        <w:trPr>
          <w:trHeight w:val="265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страхование л/с, детей 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55,8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60,5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страхование ВС,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105,5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21,6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страхование ОСАГО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17,7</w:t>
            </w: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Align w:val="center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ЗАЙМЫ РО ДОСААФ РОССИИ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2290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640,0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4FDF" w:rsidRPr="00CD3BF2" w:rsidTr="00322DB0">
        <w:trPr>
          <w:trHeight w:val="236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0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ВСЕГО РАСХОДОВ:</w:t>
            </w:r>
          </w:p>
        </w:tc>
        <w:tc>
          <w:tcPr>
            <w:tcW w:w="1080" w:type="dxa"/>
            <w:vAlign w:val="bottom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22 570,9</w:t>
            </w:r>
          </w:p>
        </w:tc>
        <w:tc>
          <w:tcPr>
            <w:tcW w:w="1080" w:type="dxa"/>
            <w:vAlign w:val="center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26965,3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32938,1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41586,8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40466,7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29550,1</w:t>
            </w:r>
          </w:p>
        </w:tc>
      </w:tr>
      <w:tr w:rsidR="009E4FDF" w:rsidRPr="00CD3BF2" w:rsidTr="00322DB0">
        <w:trPr>
          <w:trHeight w:val="252"/>
        </w:trPr>
        <w:tc>
          <w:tcPr>
            <w:tcW w:w="468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0" w:type="dxa"/>
            <w:vAlign w:val="bottom"/>
          </w:tcPr>
          <w:p w:rsidR="009E4FDF" w:rsidRPr="00322DB0" w:rsidRDefault="009E4FDF" w:rsidP="00322DB0">
            <w:pPr>
              <w:ind w:firstLine="709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val="ru-RU" w:eastAsia="ru-RU"/>
              </w:rPr>
              <w:t>Превышение доходов над расходами (убыток):</w:t>
            </w:r>
          </w:p>
        </w:tc>
        <w:tc>
          <w:tcPr>
            <w:tcW w:w="1080" w:type="dxa"/>
            <w:vAlign w:val="bottom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- 388,7</w:t>
            </w:r>
          </w:p>
        </w:tc>
        <w:tc>
          <w:tcPr>
            <w:tcW w:w="1080" w:type="dxa"/>
            <w:vAlign w:val="bottom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783,2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2857,5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- 1379,8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-897,2</w:t>
            </w:r>
          </w:p>
        </w:tc>
        <w:tc>
          <w:tcPr>
            <w:tcW w:w="1080" w:type="dxa"/>
          </w:tcPr>
          <w:p w:rsidR="009E4FDF" w:rsidRPr="00322DB0" w:rsidRDefault="009E4FDF" w:rsidP="00322DB0">
            <w:pPr>
              <w:ind w:left="-665" w:firstLine="55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DB0">
              <w:rPr>
                <w:rFonts w:ascii="Times New Roman" w:hAnsi="Times New Roman"/>
                <w:sz w:val="20"/>
                <w:szCs w:val="20"/>
                <w:lang w:eastAsia="ru-RU"/>
              </w:rPr>
              <w:t>-1858,1</w:t>
            </w:r>
          </w:p>
        </w:tc>
      </w:tr>
    </w:tbl>
    <w:p w:rsidR="009E4FDF" w:rsidRPr="00CD3BF2" w:rsidRDefault="009E4FDF" w:rsidP="00DA2542">
      <w:pPr>
        <w:rPr>
          <w:rFonts w:ascii="Times New Roman" w:hAnsi="Times New Roman"/>
          <w:sz w:val="20"/>
          <w:szCs w:val="20"/>
        </w:rPr>
      </w:pPr>
    </w:p>
    <w:p w:rsidR="009E4FDF" w:rsidRDefault="009E4FDF" w:rsidP="00DA2542">
      <w:pPr>
        <w:rPr>
          <w:rFonts w:ascii="Times New Roman" w:hAnsi="Times New Roman"/>
          <w:sz w:val="20"/>
          <w:szCs w:val="20"/>
          <w:lang w:val="ru-RU"/>
        </w:rPr>
      </w:pPr>
    </w:p>
    <w:p w:rsidR="009E4FDF" w:rsidRPr="00480174" w:rsidRDefault="009E4FDF" w:rsidP="00DA2542">
      <w:pPr>
        <w:rPr>
          <w:rFonts w:ascii="Times New Roman" w:hAnsi="Times New Roman"/>
          <w:sz w:val="20"/>
          <w:szCs w:val="20"/>
          <w:lang w:val="ru-RU"/>
        </w:rPr>
      </w:pPr>
    </w:p>
    <w:tbl>
      <w:tblPr>
        <w:tblpPr w:leftFromText="180" w:rightFromText="180" w:vertAnchor="text" w:horzAnchor="page" w:tblpXSpec="center" w:tblpY="2"/>
        <w:tblW w:w="10852" w:type="dxa"/>
        <w:tblLook w:val="0000"/>
      </w:tblPr>
      <w:tblGrid>
        <w:gridCol w:w="236"/>
        <w:gridCol w:w="4229"/>
        <w:gridCol w:w="1116"/>
        <w:gridCol w:w="756"/>
        <w:gridCol w:w="1321"/>
        <w:gridCol w:w="996"/>
        <w:gridCol w:w="876"/>
        <w:gridCol w:w="1322"/>
      </w:tblGrid>
      <w:tr w:rsidR="009E4FDF" w:rsidRPr="004A2B5A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1061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2. </w:t>
            </w: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Сравнительный анализ финансового состояния по состоянию на 01.10.2016 г.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1061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Аэроклуб ДОСААФ России</w:t>
            </w:r>
          </w:p>
        </w:tc>
      </w:tr>
      <w:tr w:rsidR="009E4FDF" w:rsidRPr="004A2B5A" w:rsidTr="0084517A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cs="Times New Roman"/>
                <w:color w:val="000000"/>
                <w:lang w:val="ru-RU" w:eastAsia="ru-RU"/>
              </w:rPr>
            </w:pPr>
          </w:p>
        </w:tc>
        <w:tc>
          <w:tcPr>
            <w:tcW w:w="106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 по состоянию на 01.10.2015, баланс за 9 мес. 2016г.)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31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9 мес. 2015 г.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9 мес. 2016 г.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2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lang w:val="ru-RU" w:eastAsia="ru-RU"/>
              </w:rPr>
              <w:t xml:space="preserve">                    Доходы уменьшились  на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lang w:val="ru-RU" w:eastAsia="ru-RU"/>
              </w:rPr>
              <w:t>1184,9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lang w:val="ru-RU" w:eastAsia="ru-RU"/>
              </w:rPr>
              <w:t>т.р.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lang w:val="ru-RU" w:eastAsia="ru-RU"/>
              </w:rPr>
              <w:t>4,10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lang w:val="ru-RU" w:eastAsia="ru-RU"/>
              </w:rPr>
              <w:t>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lang w:val="ru-RU" w:eastAsia="ru-RU"/>
              </w:rPr>
              <w:t> 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Всего доходов, в том числе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28876,9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27692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6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1. Доходы от предпринимательской</w:t>
            </w: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деятельности, в том числе: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5534,8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19,80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3900,5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14,09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6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- проведение показательных выступлений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1509,30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5,23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646,5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2,33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</w:tr>
      <w:tr w:rsidR="009E4FDF" w:rsidRPr="00240FB4" w:rsidTr="0084517A">
        <w:trPr>
          <w:trHeight w:val="7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- выполнение авиа</w:t>
            </w: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ц</w:t>
            </w: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ионных работ в интересах правит</w:t>
            </w: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ельства Сам.</w:t>
            </w: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 области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1260,40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4,37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198,1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0,72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</w:tr>
      <w:tr w:rsidR="009E4FDF" w:rsidRPr="00240FB4" w:rsidTr="0084517A">
        <w:trPr>
          <w:trHeight w:val="6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- выполнение платных авиационных прогулок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7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- выполнение платных парашютных прыжков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756,6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2,62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660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2,38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6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- платная  образовательная  деятельность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5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- доходы от аренды земельных участков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5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доходы не связанные с авиационно</w:t>
            </w: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й</w:t>
            </w: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 деятельностью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2008,50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6,96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2395,9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8,65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6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2. Целевое финансирование, в том числе: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23342,10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80,83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23791,5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85,91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-министерство</w:t>
            </w: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 образовани</w:t>
            </w: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я СО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6300,00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21,82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4800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17,33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- миндемсоцразвития СО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16461,5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57,01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17682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63,85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-целевые договора (с</w:t>
            </w: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понсоры)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307,5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1,06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374,2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1,35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-прочие доходы (РО)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260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0,90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922,9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3,33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3.Членские взносы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13,1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0,05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12,4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0,04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Расходы увеличились  на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1703,80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т.р.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6,12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</w:t>
            </w:r>
          </w:p>
        </w:tc>
        <w:tc>
          <w:tcPr>
            <w:tcW w:w="2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106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FF0000"/>
                <w:lang w:val="ru-RU" w:eastAsia="ru-RU"/>
              </w:rPr>
              <w:t> 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Всего расходов, в том числе: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27846,30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96,43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29550,1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106,71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  доходов</w:t>
            </w:r>
          </w:p>
        </w:tc>
      </w:tr>
      <w:tr w:rsidR="009E4FDF" w:rsidRPr="00EB616D" w:rsidTr="0084517A">
        <w:trPr>
          <w:trHeight w:val="6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Справочно: расходы по предпринимательской деятельности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3412,5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11,82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7809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28,20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1. Материальные затраты, </w:t>
            </w: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в т. ч</w:t>
            </w: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13197,9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45,70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14236,2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51,41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- затраты на ГСМ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4582,2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15,87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3233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11,67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- ремонт техники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2011,3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6,97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2875,7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10,38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- оплата коммунальных услуг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2200,9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7,62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2726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9,84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7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2. Оплата труда с отчислениями, в том числе: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12079,1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41,83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12204,4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44,07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 xml:space="preserve">- начисления на заработную плату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2029,9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7,03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2051,2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7,41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3. Транспортный налог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0,09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26,5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0,10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4. Земельный  налог  ( Аренда)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40,7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0,14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8,1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0,03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5. Прочие расходы, в том числе 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2502,60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8,67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3074,9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11,10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- отчисления в РО ДОСААФ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457,9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1,59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0,99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- налог УСНО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511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1,77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366,7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1,32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- экология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0,06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16,3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0,06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-аренда самолета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90,9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0,31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другие расходы организации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1426,8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4,94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lang w:val="ru-RU" w:eastAsia="ru-RU"/>
              </w:rPr>
              <w:t>2418,9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2"/>
                <w:szCs w:val="22"/>
                <w:lang w:val="ru-RU" w:eastAsia="ru-RU"/>
              </w:rPr>
              <w:t>8,74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% доходов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Справочно: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ПРИБЫЛЬ от предп.. деятел.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1696,8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9E4FDF" w:rsidRPr="00EB616D" w:rsidTr="0084517A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УБЫТОК от предп. деятельности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3908,5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9E4FDF" w:rsidRPr="00EB616D" w:rsidTr="0084517A">
        <w:trPr>
          <w:trHeight w:val="8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E4FDF" w:rsidRPr="00EB616D" w:rsidRDefault="009E4FDF" w:rsidP="0084517A">
            <w:pP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Финансовый результат с учетом 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УС и ведением  уставной деятель</w:t>
            </w: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но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с</w:t>
            </w: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4425,10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>-1858,10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9E4FDF" w:rsidRPr="00EB616D" w:rsidRDefault="009E4FDF" w:rsidP="00845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B616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</w:tbl>
    <w:p w:rsidR="009E4FDF" w:rsidRDefault="009E4FDF" w:rsidP="00DA2542">
      <w:pPr>
        <w:rPr>
          <w:rFonts w:ascii="Times New Roman" w:hAnsi="Times New Roman" w:cs="Times New Roman"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 w:cs="Times New Roman"/>
          <w:lang w:val="ru-RU"/>
        </w:rPr>
      </w:pPr>
    </w:p>
    <w:p w:rsidR="009E4FDF" w:rsidRPr="00BB6C3D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>А</w:t>
      </w:r>
      <w:r w:rsidRPr="00BB6C3D">
        <w:rPr>
          <w:rFonts w:ascii="Times New Roman" w:hAnsi="Times New Roman"/>
          <w:sz w:val="28"/>
          <w:lang w:val="ru-RU"/>
        </w:rPr>
        <w:t xml:space="preserve">нализ финансово-хозяйственной деятельности </w:t>
      </w:r>
      <w:r w:rsidRPr="00BB6C3D">
        <w:rPr>
          <w:rFonts w:ascii="Times New Roman" w:hAnsi="Times New Roman"/>
          <w:sz w:val="28"/>
          <w:szCs w:val="28"/>
          <w:lang w:val="ru-RU"/>
        </w:rPr>
        <w:t xml:space="preserve">Самарского областного  аэроклуба ДОСААФ России показывает наличие снижения доходов в 2016 году по сравнению с 2014-2015 годами.  </w:t>
      </w:r>
    </w:p>
    <w:p w:rsidR="009E4FDF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  <w:r w:rsidRPr="00BB6C3D">
        <w:rPr>
          <w:rFonts w:ascii="Times New Roman" w:hAnsi="Times New Roman"/>
          <w:b/>
          <w:sz w:val="28"/>
          <w:szCs w:val="28"/>
          <w:lang w:val="ru-RU"/>
        </w:rPr>
        <w:t>Основными причинами снижения доходов аэроклуба в 2016 году стали</w:t>
      </w:r>
      <w:r w:rsidRPr="00BB6C3D">
        <w:rPr>
          <w:rFonts w:ascii="Times New Roman" w:hAnsi="Times New Roman"/>
          <w:sz w:val="28"/>
          <w:szCs w:val="28"/>
          <w:lang w:val="ru-RU"/>
        </w:rPr>
        <w:t>:</w:t>
      </w:r>
    </w:p>
    <w:p w:rsidR="009E4FDF" w:rsidRPr="00BB6C3D" w:rsidRDefault="009E4FDF" w:rsidP="00DA2542">
      <w:pPr>
        <w:rPr>
          <w:rFonts w:ascii="Times New Roman" w:hAnsi="Times New Roman"/>
          <w:sz w:val="28"/>
          <w:szCs w:val="28"/>
          <w:lang w:val="ru-RU"/>
        </w:rPr>
      </w:pPr>
    </w:p>
    <w:p w:rsidR="009E4FDF" w:rsidRPr="00BB6C3D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B6C3D">
        <w:rPr>
          <w:rFonts w:ascii="Times New Roman" w:hAnsi="Times New Roman"/>
          <w:sz w:val="28"/>
          <w:szCs w:val="28"/>
          <w:lang w:val="ru-RU"/>
        </w:rPr>
        <w:t xml:space="preserve">1.Запрет полетов на самолетах Як-52 в период с 10 апреля по 18 августа 2016 года привел к срыву 12 показательных выступлений. </w:t>
      </w:r>
    </w:p>
    <w:p w:rsidR="009E4FDF" w:rsidRDefault="009E4FDF" w:rsidP="00DA2542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B6C3D">
        <w:rPr>
          <w:rFonts w:ascii="Times New Roman" w:hAnsi="Times New Roman"/>
          <w:b/>
          <w:sz w:val="28"/>
          <w:szCs w:val="28"/>
          <w:lang w:val="ru-RU"/>
        </w:rPr>
        <w:t>Убыток составил более 1,5 млн. руб.</w:t>
      </w:r>
    </w:p>
    <w:p w:rsidR="009E4FDF" w:rsidRPr="00BB6C3D" w:rsidRDefault="009E4FDF" w:rsidP="00DA2542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E4FDF" w:rsidRPr="00BB6C3D" w:rsidRDefault="009E4FDF" w:rsidP="00DA254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B6C3D">
        <w:rPr>
          <w:rFonts w:ascii="Times New Roman" w:hAnsi="Times New Roman"/>
          <w:sz w:val="28"/>
          <w:szCs w:val="28"/>
          <w:lang w:val="ru-RU"/>
        </w:rPr>
        <w:t>2.  Остановлена  работа  АУЦ с декабря 2015 года до настоящего времени            в связи с изменением  нормативной базы   по организации обучения в АУЦ Гражданской авиации</w:t>
      </w:r>
      <w:r>
        <w:rPr>
          <w:rFonts w:ascii="Times New Roman" w:hAnsi="Times New Roman"/>
          <w:sz w:val="28"/>
          <w:szCs w:val="28"/>
          <w:lang w:val="ru-RU"/>
        </w:rPr>
        <w:t xml:space="preserve"> и необходимостью повторной сертификации.</w:t>
      </w:r>
      <w:r w:rsidRPr="00BB6C3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E4FDF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B6C3D">
        <w:rPr>
          <w:rFonts w:ascii="Times New Roman" w:hAnsi="Times New Roman"/>
          <w:b/>
          <w:sz w:val="28"/>
          <w:szCs w:val="28"/>
          <w:lang w:val="ru-RU"/>
        </w:rPr>
        <w:t xml:space="preserve">           Ущерб составил более 4 млн.руб</w:t>
      </w:r>
      <w:r w:rsidRPr="00BB6C3D">
        <w:rPr>
          <w:rFonts w:ascii="Times New Roman" w:hAnsi="Times New Roman"/>
          <w:sz w:val="28"/>
          <w:szCs w:val="28"/>
          <w:lang w:val="ru-RU"/>
        </w:rPr>
        <w:t>.</w:t>
      </w:r>
    </w:p>
    <w:p w:rsidR="009E4FDF" w:rsidRPr="00BB6C3D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B6C3D">
        <w:rPr>
          <w:rFonts w:ascii="Times New Roman" w:hAnsi="Times New Roman"/>
          <w:sz w:val="28"/>
          <w:szCs w:val="28"/>
          <w:lang w:val="ru-RU"/>
        </w:rPr>
        <w:t xml:space="preserve">         В этот </w:t>
      </w:r>
      <w:r>
        <w:rPr>
          <w:rFonts w:ascii="Times New Roman" w:hAnsi="Times New Roman"/>
          <w:sz w:val="28"/>
          <w:szCs w:val="28"/>
          <w:lang w:val="ru-RU"/>
        </w:rPr>
        <w:t>период  велась разработка 19-и</w:t>
      </w:r>
      <w:r w:rsidRPr="00BB6C3D">
        <w:rPr>
          <w:rFonts w:ascii="Times New Roman" w:hAnsi="Times New Roman"/>
          <w:sz w:val="28"/>
          <w:szCs w:val="28"/>
          <w:lang w:val="ru-RU"/>
        </w:rPr>
        <w:t xml:space="preserve"> новых образовательных программ, а также проводилась  работа по совершенствованию учебно-материальной базы. В настоящее время процесс подготовки к сертификации  завершен. Документы на получение Сертификата АУЦ представлены в Росавиацию.</w:t>
      </w:r>
    </w:p>
    <w:p w:rsidR="009E4FDF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B6C3D">
        <w:rPr>
          <w:rFonts w:ascii="Times New Roman" w:hAnsi="Times New Roman"/>
          <w:sz w:val="28"/>
          <w:szCs w:val="28"/>
          <w:lang w:val="ru-RU"/>
        </w:rPr>
        <w:t xml:space="preserve">Однако полностью проблема не решена – </w:t>
      </w:r>
      <w:r w:rsidRPr="00E3230E">
        <w:rPr>
          <w:rFonts w:ascii="Times New Roman" w:hAnsi="Times New Roman"/>
          <w:b/>
          <w:sz w:val="28"/>
          <w:szCs w:val="28"/>
          <w:lang w:val="ru-RU"/>
        </w:rPr>
        <w:t>отсутствует пилотажный тренажер.</w:t>
      </w:r>
      <w:r w:rsidRPr="00BB6C3D">
        <w:rPr>
          <w:rFonts w:ascii="Times New Roman" w:hAnsi="Times New Roman"/>
          <w:sz w:val="28"/>
          <w:szCs w:val="28"/>
          <w:lang w:val="ru-RU"/>
        </w:rPr>
        <w:t xml:space="preserve"> По договоренности с Санкт-Петербургской академией ГА он должен быть передан аэроклубу до конца 2016 года после окончания  передачи самолетов Як-18Т в АО  ДОСААФ России. До окончания процесса передачи самолетов  руководство академии тренажер передавать отказывается. При отсутствии тренажера  АУЦ в полном объеме  работать не сможет.</w:t>
      </w:r>
    </w:p>
    <w:p w:rsidR="009E4FDF" w:rsidRPr="00BB6C3D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4FDF" w:rsidRPr="00BB6C3D" w:rsidRDefault="009E4FDF" w:rsidP="00DA254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B6C3D">
        <w:rPr>
          <w:rFonts w:ascii="Times New Roman" w:hAnsi="Times New Roman"/>
          <w:sz w:val="28"/>
          <w:szCs w:val="28"/>
          <w:lang w:val="ru-RU"/>
        </w:rPr>
        <w:t>3. Снижение доходов от платной образовательной деятельности и авиационных работ (летное обучение, платные прыжки, авиационные работы).</w:t>
      </w:r>
    </w:p>
    <w:p w:rsidR="009E4FDF" w:rsidRPr="00BB6C3D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B6C3D">
        <w:rPr>
          <w:rFonts w:ascii="Times New Roman" w:hAnsi="Times New Roman"/>
          <w:sz w:val="28"/>
          <w:szCs w:val="28"/>
          <w:lang w:val="ru-RU"/>
        </w:rPr>
        <w:t>В связи со снижением платежеспособности населения и кризисными явлениями в экономике  резко уменьшилось количество потребителей услуг.</w:t>
      </w:r>
    </w:p>
    <w:p w:rsidR="009E4FDF" w:rsidRPr="00BB6C3D" w:rsidRDefault="009E4FDF" w:rsidP="00DA2542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B6C3D">
        <w:rPr>
          <w:rFonts w:ascii="Times New Roman" w:hAnsi="Times New Roman"/>
          <w:sz w:val="28"/>
          <w:szCs w:val="28"/>
          <w:lang w:val="ru-RU"/>
        </w:rPr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B6C3D">
        <w:rPr>
          <w:rFonts w:ascii="Times New Roman" w:hAnsi="Times New Roman"/>
          <w:sz w:val="28"/>
          <w:szCs w:val="28"/>
          <w:lang w:val="ru-RU"/>
        </w:rPr>
        <w:t xml:space="preserve">данной </w:t>
      </w:r>
      <w:r w:rsidRPr="00BB6C3D">
        <w:rPr>
          <w:rFonts w:ascii="Times New Roman" w:hAnsi="Times New Roman"/>
          <w:b/>
          <w:sz w:val="28"/>
          <w:szCs w:val="28"/>
          <w:lang w:val="ru-RU"/>
        </w:rPr>
        <w:t>группе доходы уменьшились на 6,5 млн. руб.</w:t>
      </w:r>
    </w:p>
    <w:p w:rsidR="009E4FDF" w:rsidRPr="00BB6C3D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4FDF" w:rsidRPr="00BB6C3D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B6C3D">
        <w:rPr>
          <w:rFonts w:ascii="Times New Roman" w:hAnsi="Times New Roman"/>
          <w:sz w:val="28"/>
          <w:szCs w:val="28"/>
          <w:lang w:val="ru-RU"/>
        </w:rPr>
        <w:t xml:space="preserve">4. Снижение объема субсидий правительства Самарской области в связи с корректировкой </w:t>
      </w:r>
      <w:r w:rsidRPr="00BB6C3D">
        <w:rPr>
          <w:rFonts w:ascii="Times New Roman" w:hAnsi="Times New Roman"/>
          <w:b/>
          <w:sz w:val="28"/>
          <w:szCs w:val="28"/>
          <w:lang w:val="ru-RU"/>
        </w:rPr>
        <w:t>бюджета на 1,7 млн. руб</w:t>
      </w:r>
      <w:r w:rsidRPr="00BB6C3D">
        <w:rPr>
          <w:rFonts w:ascii="Times New Roman" w:hAnsi="Times New Roman"/>
          <w:sz w:val="28"/>
          <w:szCs w:val="28"/>
          <w:lang w:val="ru-RU"/>
        </w:rPr>
        <w:t>. (Министерство образования, министерство спорта Самарской области).</w:t>
      </w:r>
    </w:p>
    <w:p w:rsidR="009E4FDF" w:rsidRPr="00BB6C3D" w:rsidRDefault="009E4FDF" w:rsidP="00DA254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4FDF" w:rsidRPr="000266F0" w:rsidRDefault="009E4FDF" w:rsidP="000266F0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B6C3D">
        <w:rPr>
          <w:rFonts w:ascii="Times New Roman" w:hAnsi="Times New Roman"/>
          <w:sz w:val="28"/>
          <w:szCs w:val="28"/>
          <w:lang w:val="ru-RU"/>
        </w:rPr>
        <w:t xml:space="preserve">Таким образом, снижение доходов  по итогам 2016 года  по сравнению с 2015 годом   </w:t>
      </w:r>
      <w:r w:rsidRPr="00480174">
        <w:rPr>
          <w:rFonts w:ascii="Times New Roman" w:hAnsi="Times New Roman"/>
          <w:b/>
          <w:sz w:val="28"/>
          <w:szCs w:val="28"/>
          <w:lang w:val="ru-RU"/>
        </w:rPr>
        <w:t>прогнозируется более чем на 10 млн. руб.</w:t>
      </w:r>
      <w:r w:rsidRPr="00BB6C3D">
        <w:rPr>
          <w:rFonts w:ascii="Times New Roman" w:hAnsi="Times New Roman"/>
          <w:sz w:val="28"/>
          <w:szCs w:val="28"/>
          <w:lang w:val="ru-RU"/>
        </w:rPr>
        <w:t xml:space="preserve"> В целях снижения расходов запланированы мероприятия, по экономии имеющихся средств, которые позволят выполнить обязательства по оплате ремонта самолетов Ан-2, Як-52 в ШАРЗ и провести комплекс работ по подготовке базы к летнему</w:t>
      </w:r>
      <w:r w:rsidRPr="004801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B6C3D">
        <w:rPr>
          <w:rFonts w:ascii="Times New Roman" w:hAnsi="Times New Roman"/>
          <w:sz w:val="28"/>
          <w:szCs w:val="28"/>
          <w:lang w:val="ru-RU"/>
        </w:rPr>
        <w:t>сезону 2017 года.</w:t>
      </w:r>
    </w:p>
    <w:p w:rsidR="009E4FDF" w:rsidRPr="009D61CD" w:rsidRDefault="009E4FDF" w:rsidP="00DA2542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D61CD">
        <w:rPr>
          <w:rFonts w:ascii="Times New Roman" w:hAnsi="Times New Roman"/>
          <w:b/>
          <w:bCs/>
          <w:sz w:val="28"/>
          <w:szCs w:val="28"/>
          <w:lang w:val="ru-RU"/>
        </w:rPr>
        <w:t xml:space="preserve"> ОТЧЕТ</w:t>
      </w:r>
    </w:p>
    <w:p w:rsidR="009E4FDF" w:rsidRPr="009D61CD" w:rsidRDefault="009E4FDF" w:rsidP="00DA2542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D61CD">
        <w:rPr>
          <w:rFonts w:ascii="Times New Roman" w:hAnsi="Times New Roman"/>
          <w:b/>
          <w:bCs/>
          <w:sz w:val="28"/>
          <w:szCs w:val="28"/>
          <w:lang w:val="ru-RU"/>
        </w:rPr>
        <w:t>о доходах и расходах по целевым средствам</w:t>
      </w:r>
    </w:p>
    <w:p w:rsidR="009E4FDF" w:rsidRPr="009D61CD" w:rsidRDefault="009E4FDF" w:rsidP="00DA2542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D61CD">
        <w:rPr>
          <w:rFonts w:ascii="Times New Roman" w:hAnsi="Times New Roman"/>
          <w:b/>
          <w:bCs/>
          <w:sz w:val="28"/>
          <w:szCs w:val="28"/>
          <w:lang w:val="ru-RU"/>
        </w:rPr>
        <w:t>в авиационно-спортивных организациях ДОСААФ России.</w:t>
      </w:r>
    </w:p>
    <w:p w:rsidR="009E4FDF" w:rsidRDefault="009E4FDF" w:rsidP="00DA2542">
      <w:pPr>
        <w:jc w:val="center"/>
        <w:rPr>
          <w:rFonts w:ascii="Times New Roman" w:hAnsi="Times New Roman"/>
          <w:b/>
          <w:bCs/>
          <w:lang w:val="ru-RU"/>
        </w:rPr>
      </w:pPr>
    </w:p>
    <w:p w:rsidR="009E4FDF" w:rsidRDefault="009E4FDF" w:rsidP="00DA2542">
      <w:pPr>
        <w:jc w:val="right"/>
        <w:rPr>
          <w:rFonts w:ascii="Times New Roman" w:hAnsi="Times New Roman"/>
          <w:b/>
          <w:i/>
          <w:lang w:val="ru-RU"/>
        </w:rPr>
      </w:pPr>
      <w:r w:rsidRPr="00BB6C3D">
        <w:rPr>
          <w:rFonts w:ascii="Times New Roman" w:hAnsi="Times New Roman"/>
          <w:b/>
          <w:i/>
          <w:lang w:val="ru-RU"/>
        </w:rPr>
        <w:t>По состоянию на   1октября  2016 г.</w:t>
      </w:r>
    </w:p>
    <w:p w:rsidR="009E4FDF" w:rsidRPr="00BB6C3D" w:rsidRDefault="009E4FDF" w:rsidP="00DA2542">
      <w:pPr>
        <w:jc w:val="right"/>
        <w:rPr>
          <w:rFonts w:ascii="Times New Roman" w:hAnsi="Times New Roman"/>
          <w:lang w:val="ru-RU"/>
        </w:rPr>
      </w:pPr>
    </w:p>
    <w:tbl>
      <w:tblPr>
        <w:tblW w:w="10273" w:type="dxa"/>
        <w:tblInd w:w="-612" w:type="dxa"/>
        <w:tblLayout w:type="fixed"/>
        <w:tblLook w:val="0000"/>
      </w:tblPr>
      <w:tblGrid>
        <w:gridCol w:w="5760"/>
        <w:gridCol w:w="2275"/>
        <w:gridCol w:w="746"/>
        <w:gridCol w:w="373"/>
        <w:gridCol w:w="373"/>
        <w:gridCol w:w="746"/>
      </w:tblGrid>
      <w:tr w:rsidR="009E4FDF" w:rsidRPr="00BB6C3D" w:rsidTr="0084517A">
        <w:trPr>
          <w:trHeight w:val="223"/>
        </w:trPr>
        <w:tc>
          <w:tcPr>
            <w:tcW w:w="5760" w:type="dxa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75" w:type="dxa"/>
            <w:tcBorders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КОДЫ</w:t>
            </w:r>
          </w:p>
        </w:tc>
      </w:tr>
      <w:tr w:rsidR="009E4FDF" w:rsidRPr="00BB6C3D" w:rsidTr="0084517A">
        <w:trPr>
          <w:trHeight w:val="268"/>
        </w:trPr>
        <w:tc>
          <w:tcPr>
            <w:tcW w:w="5760" w:type="dxa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АНО</w:t>
            </w:r>
            <w:r>
              <w:rPr>
                <w:rFonts w:ascii="Times New Roman" w:hAnsi="Times New Roman"/>
                <w:lang w:val="ru-RU"/>
              </w:rPr>
              <w:t xml:space="preserve"> ДПО</w:t>
            </w:r>
            <w:r w:rsidRPr="00BB6C3D">
              <w:rPr>
                <w:rFonts w:ascii="Times New Roman" w:hAnsi="Times New Roman"/>
                <w:lang w:val="ru-RU"/>
              </w:rPr>
              <w:t xml:space="preserve"> Самарский областной Аэроклуб ДОСААФ России</w:t>
            </w:r>
          </w:p>
        </w:tc>
        <w:tc>
          <w:tcPr>
            <w:tcW w:w="2275" w:type="dxa"/>
            <w:tcBorders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Дата (год, месяц, число)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 16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10 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01</w:t>
            </w:r>
          </w:p>
        </w:tc>
      </w:tr>
      <w:tr w:rsidR="009E4FDF" w:rsidRPr="00BB6C3D" w:rsidTr="0084517A">
        <w:trPr>
          <w:trHeight w:val="268"/>
        </w:trPr>
        <w:tc>
          <w:tcPr>
            <w:tcW w:w="5760" w:type="dxa"/>
          </w:tcPr>
          <w:p w:rsidR="009E4FDF" w:rsidRPr="00BB6C3D" w:rsidRDefault="009E4FDF" w:rsidP="0084517A">
            <w:pPr>
              <w:rPr>
                <w:rFonts w:ascii="Times New Roman" w:hAnsi="Times New Roman"/>
                <w:spacing w:val="-6"/>
              </w:rPr>
            </w:pPr>
            <w:r w:rsidRPr="00BB6C3D">
              <w:rPr>
                <w:rFonts w:ascii="Times New Roman" w:hAnsi="Times New Roman"/>
                <w:spacing w:val="-6"/>
              </w:rPr>
              <w:t>Организация_______________________________________________</w:t>
            </w:r>
          </w:p>
        </w:tc>
        <w:tc>
          <w:tcPr>
            <w:tcW w:w="2275" w:type="dxa"/>
            <w:tcBorders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по ОКПО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51882208 </w:t>
            </w:r>
          </w:p>
        </w:tc>
      </w:tr>
      <w:tr w:rsidR="009E4FDF" w:rsidRPr="00BB6C3D" w:rsidTr="0084517A">
        <w:trPr>
          <w:trHeight w:val="237"/>
        </w:trPr>
        <w:tc>
          <w:tcPr>
            <w:tcW w:w="5760" w:type="dxa"/>
          </w:tcPr>
          <w:p w:rsidR="009E4FDF" w:rsidRPr="00BB6C3D" w:rsidRDefault="009E4FDF" w:rsidP="0084517A">
            <w:pPr>
              <w:rPr>
                <w:rFonts w:ascii="Times New Roman" w:hAnsi="Times New Roman"/>
                <w:spacing w:val="-6"/>
              </w:rPr>
            </w:pPr>
            <w:r w:rsidRPr="00BB6C3D">
              <w:rPr>
                <w:rFonts w:ascii="Times New Roman" w:hAnsi="Times New Roman"/>
                <w:spacing w:val="-6"/>
              </w:rPr>
              <w:t>Идентификационный номер налогоплательщика</w:t>
            </w:r>
          </w:p>
        </w:tc>
        <w:tc>
          <w:tcPr>
            <w:tcW w:w="2275" w:type="dxa"/>
            <w:tcBorders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ИНН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 6371006106</w:t>
            </w:r>
          </w:p>
        </w:tc>
      </w:tr>
      <w:tr w:rsidR="009E4FDF" w:rsidRPr="00BB6C3D" w:rsidTr="0084517A">
        <w:trPr>
          <w:trHeight w:val="268"/>
        </w:trPr>
        <w:tc>
          <w:tcPr>
            <w:tcW w:w="5760" w:type="dxa"/>
          </w:tcPr>
          <w:p w:rsidR="009E4FDF" w:rsidRPr="00BB6C3D" w:rsidRDefault="009E4FDF" w:rsidP="0084517A">
            <w:pPr>
              <w:rPr>
                <w:rFonts w:ascii="Times New Roman" w:hAnsi="Times New Roman"/>
                <w:spacing w:val="-6"/>
              </w:rPr>
            </w:pPr>
            <w:r w:rsidRPr="00BB6C3D">
              <w:rPr>
                <w:rFonts w:ascii="Times New Roman" w:hAnsi="Times New Roman"/>
                <w:spacing w:val="-6"/>
              </w:rPr>
              <w:t>Вид деятельности_</w:t>
            </w:r>
            <w:r w:rsidRPr="00BB6C3D">
              <w:rPr>
                <w:rFonts w:ascii="Times New Roman" w:hAnsi="Times New Roman"/>
                <w:spacing w:val="-6"/>
                <w:u w:val="single"/>
              </w:rPr>
              <w:t xml:space="preserve">Дополнительное образование        </w:t>
            </w:r>
            <w:r w:rsidRPr="00BB6C3D">
              <w:rPr>
                <w:rFonts w:ascii="Times New Roman" w:hAnsi="Times New Roman"/>
                <w:spacing w:val="-6"/>
              </w:rPr>
              <w:t>_____________</w:t>
            </w:r>
          </w:p>
        </w:tc>
        <w:tc>
          <w:tcPr>
            <w:tcW w:w="2275" w:type="dxa"/>
            <w:tcBorders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по ОКВЭД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 80.10.3</w:t>
            </w:r>
          </w:p>
        </w:tc>
      </w:tr>
      <w:tr w:rsidR="009E4FDF" w:rsidRPr="00BB6C3D" w:rsidTr="0084517A">
        <w:trPr>
          <w:trHeight w:val="268"/>
        </w:trPr>
        <w:tc>
          <w:tcPr>
            <w:tcW w:w="5760" w:type="dxa"/>
          </w:tcPr>
          <w:p w:rsidR="009E4FDF" w:rsidRPr="00BB6C3D" w:rsidRDefault="009E4FDF" w:rsidP="0084517A">
            <w:pPr>
              <w:rPr>
                <w:rFonts w:ascii="Times New Roman" w:hAnsi="Times New Roman"/>
                <w:spacing w:val="-6"/>
                <w:lang w:val="ru-RU"/>
              </w:rPr>
            </w:pPr>
            <w:r w:rsidRPr="00BB6C3D">
              <w:rPr>
                <w:rFonts w:ascii="Times New Roman" w:hAnsi="Times New Roman"/>
                <w:spacing w:val="-6"/>
                <w:lang w:val="ru-RU"/>
              </w:rPr>
              <w:t>Организационно-правовая форма/форма собственности___________ _</w:t>
            </w:r>
            <w:r w:rsidRPr="00BB6C3D">
              <w:rPr>
                <w:rFonts w:ascii="Times New Roman" w:hAnsi="Times New Roman"/>
                <w:spacing w:val="-6"/>
                <w:u w:val="single"/>
                <w:lang w:val="ru-RU"/>
              </w:rPr>
              <w:t>автономно-некоммерческая</w:t>
            </w:r>
            <w:r w:rsidRPr="00BB6C3D">
              <w:rPr>
                <w:rFonts w:ascii="Times New Roman" w:hAnsi="Times New Roman"/>
                <w:spacing w:val="-6"/>
                <w:lang w:val="ru-RU"/>
              </w:rPr>
              <w:t>_________________________________</w:t>
            </w:r>
          </w:p>
        </w:tc>
        <w:tc>
          <w:tcPr>
            <w:tcW w:w="2275" w:type="dxa"/>
            <w:tcBorders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по ОКОПФ/ОКФС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 97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 w:cs="Arial CYR"/>
              </w:rPr>
            </w:pPr>
            <w:r w:rsidRPr="00BB6C3D">
              <w:rPr>
                <w:rFonts w:ascii="Times New Roman" w:hAnsi="Times New Roman" w:cs="Arial CYR"/>
              </w:rPr>
              <w:t>16 </w:t>
            </w:r>
          </w:p>
        </w:tc>
      </w:tr>
      <w:tr w:rsidR="009E4FDF" w:rsidRPr="00BB6C3D" w:rsidTr="0084517A">
        <w:trPr>
          <w:trHeight w:val="268"/>
        </w:trPr>
        <w:tc>
          <w:tcPr>
            <w:tcW w:w="5760" w:type="dxa"/>
          </w:tcPr>
          <w:p w:rsidR="009E4FDF" w:rsidRPr="00BB6C3D" w:rsidRDefault="009E4FDF" w:rsidP="0084517A">
            <w:pPr>
              <w:rPr>
                <w:rFonts w:ascii="Times New Roman" w:hAnsi="Times New Roman"/>
                <w:spacing w:val="-6"/>
              </w:rPr>
            </w:pPr>
            <w:r w:rsidRPr="00BB6C3D">
              <w:rPr>
                <w:rFonts w:ascii="Times New Roman" w:hAnsi="Times New Roman"/>
                <w:spacing w:val="-6"/>
              </w:rPr>
              <w:t>Единица измерения: тыс.руб.</w:t>
            </w:r>
          </w:p>
        </w:tc>
        <w:tc>
          <w:tcPr>
            <w:tcW w:w="2275" w:type="dxa"/>
            <w:tcBorders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по ОКЕИ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384</w:t>
            </w:r>
          </w:p>
        </w:tc>
      </w:tr>
    </w:tbl>
    <w:p w:rsidR="009E4FDF" w:rsidRDefault="009E4FDF" w:rsidP="00DA2542">
      <w:pPr>
        <w:jc w:val="center"/>
        <w:rPr>
          <w:rFonts w:ascii="Times New Roman" w:hAnsi="Times New Roman"/>
          <w:b/>
          <w:bCs/>
          <w:lang w:val="ru-RU"/>
        </w:rPr>
      </w:pPr>
    </w:p>
    <w:p w:rsidR="009E4FDF" w:rsidRDefault="009E4FDF" w:rsidP="00DA2542">
      <w:pPr>
        <w:jc w:val="center"/>
        <w:rPr>
          <w:rFonts w:ascii="Times New Roman" w:hAnsi="Times New Roman"/>
          <w:b/>
          <w:bCs/>
          <w:lang w:val="ru-RU"/>
        </w:rPr>
      </w:pPr>
    </w:p>
    <w:p w:rsidR="009E4FDF" w:rsidRPr="00BB6C3D" w:rsidRDefault="009E4FDF" w:rsidP="00DA2542">
      <w:pPr>
        <w:jc w:val="center"/>
        <w:rPr>
          <w:rFonts w:ascii="Times New Roman" w:hAnsi="Times New Roman"/>
          <w:b/>
          <w:bCs/>
        </w:rPr>
      </w:pPr>
      <w:r w:rsidRPr="00BB6C3D">
        <w:rPr>
          <w:rFonts w:ascii="Times New Roman" w:hAnsi="Times New Roman"/>
          <w:b/>
          <w:bCs/>
        </w:rPr>
        <w:t>I. Предпринимательская деятельность</w:t>
      </w:r>
    </w:p>
    <w:tbl>
      <w:tblPr>
        <w:tblW w:w="10087" w:type="dxa"/>
        <w:tblInd w:w="-432" w:type="dxa"/>
        <w:tblLayout w:type="fixed"/>
        <w:tblLook w:val="0000"/>
      </w:tblPr>
      <w:tblGrid>
        <w:gridCol w:w="6941"/>
        <w:gridCol w:w="1049"/>
        <w:gridCol w:w="1742"/>
        <w:gridCol w:w="355"/>
      </w:tblGrid>
      <w:tr w:rsidR="009E4FDF" w:rsidRPr="004A2B5A" w:rsidTr="0084517A">
        <w:trPr>
          <w:gridAfter w:val="1"/>
          <w:wAfter w:w="360" w:type="dxa"/>
          <w:trHeight w:val="680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Код</w:t>
            </w:r>
          </w:p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строки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Фактическое исполнение за отчетный период</w:t>
            </w:r>
          </w:p>
        </w:tc>
      </w:tr>
      <w:tr w:rsidR="009E4FDF" w:rsidRPr="00BB6C3D" w:rsidTr="0084517A">
        <w:trPr>
          <w:gridAfter w:val="1"/>
          <w:wAfter w:w="360" w:type="dxa"/>
          <w:trHeight w:val="45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</w:rPr>
            </w:pPr>
            <w:r w:rsidRPr="00BB6C3D">
              <w:rPr>
                <w:rFonts w:ascii="Times New Roman" w:hAnsi="Times New Roman"/>
                <w:b/>
                <w:bCs/>
              </w:rPr>
              <w:t xml:space="preserve">Доходы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 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 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Выручка (нетто) от продажи товаров, продукции, работ, услуг (за минусом налога на добавленную стоимость, акцизов и аналогичных обязательных платежей)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010</w:t>
            </w:r>
          </w:p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3900,5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от использования техники, полученной от МО РФ (группа "А")</w:t>
            </w:r>
          </w:p>
        </w:tc>
        <w:tc>
          <w:tcPr>
            <w:tcW w:w="1081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011</w:t>
            </w:r>
          </w:p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198,1</w:t>
            </w:r>
          </w:p>
        </w:tc>
      </w:tr>
      <w:tr w:rsidR="009E4FDF" w:rsidRPr="00BB6C3D" w:rsidTr="0084517A">
        <w:trPr>
          <w:gridAfter w:val="1"/>
          <w:wAfter w:w="360" w:type="dxa"/>
          <w:trHeight w:val="151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от оказания услуг по сельскохозяйственным договорам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012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 xml:space="preserve">от сдачи объектов основных средств в аренду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013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от оказания услуг по зрелищно-массовым мероприятиям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014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646,5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от оказания платных услуг- прыжки с парашютом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015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660,0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от оказания услуг по хранению ГСМ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016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прочие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017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2395,9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018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Проценты к получению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020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Доходы от участия в других организациях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030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Прочие доходы (от оказания образовательных услуг АУЦ)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040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от сдачи объектов основных средств в аренду</w:t>
            </w:r>
          </w:p>
        </w:tc>
        <w:tc>
          <w:tcPr>
            <w:tcW w:w="1081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041</w:t>
            </w:r>
          </w:p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</w:rPr>
            </w:pPr>
            <w:r w:rsidRPr="00BB6C3D">
              <w:rPr>
                <w:rFonts w:ascii="Times New Roman" w:hAnsi="Times New Roman"/>
                <w:b/>
                <w:bCs/>
              </w:rPr>
              <w:t xml:space="preserve">Итого доходов </w:t>
            </w:r>
            <w:r w:rsidRPr="00BB6C3D">
              <w:rPr>
                <w:rFonts w:ascii="Times New Roman" w:hAnsi="Times New Roman"/>
              </w:rPr>
              <w:t>(010+020+030+040)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060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3900,5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</w:rPr>
            </w:pPr>
            <w:r w:rsidRPr="00BB6C3D">
              <w:rPr>
                <w:rFonts w:ascii="Times New Roman" w:hAnsi="Times New Roman"/>
                <w:b/>
                <w:bCs/>
              </w:rPr>
              <w:t xml:space="preserve">Расходы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 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  <w:lang w:val="ru-RU"/>
              </w:rPr>
              <w:t xml:space="preserve">Себестоимость проданных товаров, продукции, услуг. </w:t>
            </w:r>
            <w:r w:rsidRPr="00BB6C3D">
              <w:rPr>
                <w:rFonts w:ascii="Times New Roman" w:hAnsi="Times New Roman"/>
              </w:rPr>
              <w:t>Коммерческие расходы. Управленческие расходы (071+072+073+074+075+076)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070</w:t>
            </w:r>
          </w:p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7153,0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материальные затраты</w:t>
            </w:r>
          </w:p>
        </w:tc>
        <w:tc>
          <w:tcPr>
            <w:tcW w:w="1081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071</w:t>
            </w:r>
          </w:p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2428,3</w:t>
            </w:r>
          </w:p>
        </w:tc>
      </w:tr>
      <w:tr w:rsidR="009E4FDF" w:rsidRPr="00BB6C3D" w:rsidTr="0084517A">
        <w:trPr>
          <w:gridAfter w:val="1"/>
          <w:wAfter w:w="360" w:type="dxa"/>
          <w:trHeight w:val="151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оплата труда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072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3901,7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начисления на оплату труда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073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788,4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транспортный налог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074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26,5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земельный налог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075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8,1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прочие расходы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076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Проценты к уплате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080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Прочие расходы (091+092+093+094+095)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090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656,0</w:t>
            </w:r>
          </w:p>
        </w:tc>
        <w:tc>
          <w:tcPr>
            <w:tcW w:w="360" w:type="dxa"/>
          </w:tcPr>
          <w:p w:rsidR="009E4FDF" w:rsidRPr="00BB6C3D" w:rsidRDefault="009E4FDF">
            <w:pPr>
              <w:spacing w:after="200" w:line="276" w:lineRule="auto"/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ab/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отчисления ЦС ДОСААФ России на развитие военно-патриотической, оборонно-массовой, учебной и спортивной работы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091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отчисления вышестоящей организации на развитие военно-патриотической, оборонно-массовой, учебной и спортивной работы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092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273,0</w:t>
            </w:r>
          </w:p>
        </w:tc>
      </w:tr>
      <w:tr w:rsidR="009E4FDF" w:rsidRPr="00BB6C3D" w:rsidTr="0084517A">
        <w:trPr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налог на имущество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093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  <w:tc>
          <w:tcPr>
            <w:tcW w:w="360" w:type="dxa"/>
          </w:tcPr>
          <w:p w:rsidR="009E4FDF" w:rsidRPr="00BB6C3D" w:rsidRDefault="009E4FDF">
            <w:pPr>
              <w:spacing w:after="200" w:line="276" w:lineRule="auto"/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ab/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другие расходы (</w:t>
            </w:r>
            <w:r>
              <w:rPr>
                <w:rFonts w:ascii="Times New Roman" w:hAnsi="Times New Roman"/>
                <w:lang w:val="ru-RU"/>
              </w:rPr>
              <w:t>э</w:t>
            </w:r>
            <w:r w:rsidRPr="00BB6C3D">
              <w:rPr>
                <w:rFonts w:ascii="Times New Roman" w:hAnsi="Times New Roman"/>
              </w:rPr>
              <w:t>кология)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094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16,3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 xml:space="preserve">       УСН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095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366,7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</w:rPr>
            </w:pPr>
            <w:r w:rsidRPr="00BB6C3D">
              <w:rPr>
                <w:rFonts w:ascii="Times New Roman" w:hAnsi="Times New Roman"/>
                <w:b/>
                <w:bCs/>
              </w:rPr>
              <w:t>Итого расходов</w:t>
            </w:r>
            <w:r w:rsidRPr="00BB6C3D">
              <w:rPr>
                <w:rFonts w:ascii="Times New Roman" w:hAnsi="Times New Roman"/>
              </w:rPr>
              <w:t xml:space="preserve"> (070+080+090)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100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7809,0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</w:rPr>
            </w:pPr>
            <w:r w:rsidRPr="00BB6C3D">
              <w:rPr>
                <w:rFonts w:ascii="Times New Roman" w:hAnsi="Times New Roman"/>
                <w:b/>
                <w:bCs/>
              </w:rPr>
              <w:t>Прибыль</w:t>
            </w:r>
            <w:r w:rsidRPr="00BB6C3D">
              <w:rPr>
                <w:rFonts w:ascii="Times New Roman" w:hAnsi="Times New Roman"/>
              </w:rPr>
              <w:t xml:space="preserve"> (060 – 100)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110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</w:rPr>
            </w:pPr>
            <w:r w:rsidRPr="00BB6C3D">
              <w:rPr>
                <w:rFonts w:ascii="Times New Roman" w:hAnsi="Times New Roman"/>
                <w:b/>
                <w:bCs/>
              </w:rPr>
              <w:t xml:space="preserve">Убыток </w:t>
            </w:r>
            <w:r w:rsidRPr="00BB6C3D">
              <w:rPr>
                <w:rFonts w:ascii="Times New Roman" w:hAnsi="Times New Roman"/>
              </w:rPr>
              <w:t>(100 – 060)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120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3908,5</w:t>
            </w:r>
          </w:p>
        </w:tc>
      </w:tr>
    </w:tbl>
    <w:p w:rsidR="009E4FDF" w:rsidRPr="00BB6C3D" w:rsidRDefault="009E4FDF" w:rsidP="00DA2542">
      <w:pPr>
        <w:jc w:val="center"/>
        <w:rPr>
          <w:rFonts w:ascii="Times New Roman" w:hAnsi="Times New Roman"/>
          <w:b/>
          <w:bCs/>
          <w:lang w:val="ru-RU"/>
        </w:rPr>
      </w:pPr>
      <w:r w:rsidRPr="00BB6C3D">
        <w:rPr>
          <w:rFonts w:ascii="Times New Roman" w:hAnsi="Times New Roman"/>
          <w:b/>
          <w:bCs/>
        </w:rPr>
        <w:t>II</w:t>
      </w:r>
      <w:r w:rsidRPr="00BB6C3D">
        <w:rPr>
          <w:rFonts w:ascii="Times New Roman" w:hAnsi="Times New Roman"/>
          <w:b/>
          <w:bCs/>
          <w:lang w:val="ru-RU"/>
        </w:rPr>
        <w:t>. Содержание авиационно-спортивных организаций за счёт целевых средств</w:t>
      </w:r>
    </w:p>
    <w:tbl>
      <w:tblPr>
        <w:tblW w:w="10087" w:type="dxa"/>
        <w:tblInd w:w="-432" w:type="dxa"/>
        <w:tblLayout w:type="fixed"/>
        <w:tblLook w:val="0000"/>
      </w:tblPr>
      <w:tblGrid>
        <w:gridCol w:w="6941"/>
        <w:gridCol w:w="1049"/>
        <w:gridCol w:w="1742"/>
        <w:gridCol w:w="355"/>
      </w:tblGrid>
      <w:tr w:rsidR="009E4FDF" w:rsidRPr="004A2B5A" w:rsidTr="0084517A">
        <w:trPr>
          <w:gridAfter w:val="1"/>
          <w:wAfter w:w="360" w:type="dxa"/>
          <w:trHeight w:val="680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Код</w:t>
            </w:r>
          </w:p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строки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Фактическое исполнение за отчетный период</w:t>
            </w:r>
          </w:p>
        </w:tc>
      </w:tr>
      <w:tr w:rsidR="009E4FDF" w:rsidRPr="00BB6C3D" w:rsidTr="0084517A">
        <w:trPr>
          <w:gridAfter w:val="1"/>
          <w:wAfter w:w="360" w:type="dxa"/>
          <w:trHeight w:val="45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BB6C3D">
              <w:rPr>
                <w:rFonts w:ascii="Times New Roman" w:hAnsi="Times New Roman"/>
                <w:b/>
                <w:bCs/>
                <w:lang w:val="ru-RU"/>
              </w:rPr>
              <w:t>Остаток (перерасход) средств по счету 86 на начало отчетного периода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130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549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</w:rPr>
            </w:pPr>
            <w:r w:rsidRPr="00BB6C3D">
              <w:rPr>
                <w:rFonts w:ascii="Times New Roman" w:hAnsi="Times New Roman"/>
                <w:b/>
                <w:bCs/>
              </w:rPr>
              <w:t>Доходы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 xml:space="preserve">Субсидии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140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4800,0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Субвенции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150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 xml:space="preserve">Прибыль от предпринимательской деятельности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160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Поступления из средств бюджета субъекта РФ (ДОЛ «Авиатор»)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170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17682,0</w:t>
            </w:r>
          </w:p>
        </w:tc>
      </w:tr>
      <w:tr w:rsidR="009E4FDF" w:rsidRPr="00BB6C3D" w:rsidTr="0084517A">
        <w:trPr>
          <w:gridAfter w:val="1"/>
          <w:wAfter w:w="360" w:type="dxa"/>
          <w:trHeight w:val="151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Поступления из средств местного бюджета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175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Поступления от физических и юридических лиц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180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374,2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Поступления от ЦС ДОСААФ России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190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Поступления от региональных отделений ДОСААФ России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200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Прочие поступления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210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935,3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</w:rPr>
            </w:pPr>
            <w:r w:rsidRPr="00BB6C3D">
              <w:rPr>
                <w:rFonts w:ascii="Times New Roman" w:hAnsi="Times New Roman"/>
                <w:b/>
                <w:bCs/>
              </w:rPr>
              <w:t>Итого доходов</w:t>
            </w:r>
            <w:r w:rsidRPr="00BB6C3D">
              <w:rPr>
                <w:rFonts w:ascii="Times New Roman" w:hAnsi="Times New Roman"/>
              </w:rPr>
              <w:t xml:space="preserve"> (140+150+160+170+175+180+190+200+210)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220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23791,5</w:t>
            </w:r>
          </w:p>
        </w:tc>
      </w:tr>
      <w:tr w:rsidR="009E4FDF" w:rsidRPr="00BB6C3D" w:rsidTr="0084517A">
        <w:trPr>
          <w:gridAfter w:val="1"/>
          <w:wAfter w:w="360" w:type="dxa"/>
          <w:trHeight w:val="513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</w:rPr>
            </w:pPr>
            <w:r w:rsidRPr="00BB6C3D">
              <w:rPr>
                <w:rFonts w:ascii="Times New Roman" w:hAnsi="Times New Roman"/>
                <w:b/>
                <w:bCs/>
              </w:rPr>
              <w:t xml:space="preserve">Расходы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 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Оплата труда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230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6251,5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Начисления на оплату труда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240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1262,8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Приобретение предметов снабжения и материалов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250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4403,9</w:t>
            </w:r>
          </w:p>
        </w:tc>
      </w:tr>
      <w:tr w:rsidR="009E4FDF" w:rsidRPr="00BB6C3D" w:rsidTr="0084517A">
        <w:trPr>
          <w:gridAfter w:val="1"/>
          <w:wAfter w:w="360" w:type="dxa"/>
          <w:trHeight w:val="151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Командировки и служебные разъезды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260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15,9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Транспортные услуги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270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725,4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Оплата услуг связи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280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92,7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Оплата коммунальных услуг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290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2726,0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Оплата текущего ремонта оборудования и инвентаря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300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2875,7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Капитальный ремонт зданий и сооружений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310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985,9</w:t>
            </w:r>
          </w:p>
        </w:tc>
      </w:tr>
      <w:tr w:rsidR="009E4FDF" w:rsidRPr="00BB6C3D" w:rsidTr="0084517A">
        <w:trPr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Приобретение оборудования и предметов длительного пользования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320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1802,3</w:t>
            </w:r>
          </w:p>
        </w:tc>
        <w:tc>
          <w:tcPr>
            <w:tcW w:w="360" w:type="dxa"/>
          </w:tcPr>
          <w:p w:rsidR="009E4FDF" w:rsidRPr="00BB6C3D" w:rsidRDefault="009E4FDF">
            <w:pPr>
              <w:spacing w:after="200" w:line="276" w:lineRule="auto"/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ab/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 xml:space="preserve">Прочие расходы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330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599,0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расходы на спортмероприятия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331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599,0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lang w:val="ru-RU"/>
              </w:rPr>
            </w:pPr>
            <w:r w:rsidRPr="00BB6C3D">
              <w:rPr>
                <w:rFonts w:ascii="Times New Roman" w:hAnsi="Times New Roman"/>
                <w:lang w:val="ru-RU"/>
              </w:rPr>
              <w:t>расходы на оборонно-массовую работу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332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земельный налог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333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  <w:tc>
          <w:tcPr>
            <w:tcW w:w="360" w:type="dxa"/>
          </w:tcPr>
          <w:p w:rsidR="009E4FDF" w:rsidRPr="00BB6C3D" w:rsidRDefault="009E4FDF">
            <w:pPr>
              <w:spacing w:after="200" w:line="276" w:lineRule="auto"/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ab/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налог на имущество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334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другие расходы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335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336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</w:rPr>
            </w:pPr>
            <w:r w:rsidRPr="00BB6C3D">
              <w:rPr>
                <w:rFonts w:ascii="Times New Roman" w:hAnsi="Times New Roman"/>
                <w:b/>
                <w:bCs/>
              </w:rPr>
              <w:t>Итого расходов</w:t>
            </w:r>
            <w:r w:rsidRPr="00BB6C3D">
              <w:rPr>
                <w:rFonts w:ascii="Times New Roman" w:hAnsi="Times New Roman"/>
              </w:rPr>
              <w:t>(230+240+250+260+270+280+290+300+310+320+330)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340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21741,1</w:t>
            </w:r>
          </w:p>
        </w:tc>
      </w:tr>
      <w:tr w:rsidR="009E4FDF" w:rsidRPr="00BB6C3D" w:rsidTr="0084517A">
        <w:trPr>
          <w:gridAfter w:val="1"/>
          <w:wAfter w:w="360" w:type="dxa"/>
          <w:trHeight w:val="244"/>
        </w:trPr>
        <w:tc>
          <w:tcPr>
            <w:tcW w:w="7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BB6C3D">
              <w:rPr>
                <w:rFonts w:ascii="Times New Roman" w:hAnsi="Times New Roman"/>
                <w:b/>
                <w:bCs/>
                <w:lang w:val="ru-RU"/>
              </w:rPr>
              <w:t xml:space="preserve">Остаток (перерасход) средств по счету 86 на конец отчетного периода </w:t>
            </w:r>
            <w:r w:rsidRPr="00BB6C3D">
              <w:rPr>
                <w:rFonts w:ascii="Times New Roman" w:hAnsi="Times New Roman"/>
                <w:lang w:val="ru-RU"/>
              </w:rPr>
              <w:t>(130+220-340)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350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4FDF" w:rsidRPr="00BB6C3D" w:rsidRDefault="009E4FDF" w:rsidP="0084517A">
            <w:pPr>
              <w:rPr>
                <w:rFonts w:ascii="Times New Roman" w:hAnsi="Times New Roman"/>
              </w:rPr>
            </w:pPr>
            <w:r w:rsidRPr="00BB6C3D">
              <w:rPr>
                <w:rFonts w:ascii="Times New Roman" w:hAnsi="Times New Roman"/>
              </w:rPr>
              <w:t>2050,4</w:t>
            </w:r>
          </w:p>
        </w:tc>
      </w:tr>
    </w:tbl>
    <w:p w:rsidR="009E4FDF" w:rsidRDefault="009E4FDF" w:rsidP="00DA2542">
      <w:pPr>
        <w:rPr>
          <w:rFonts w:ascii="Times New Roman" w:hAnsi="Times New Roman" w:cs="Times New Roman"/>
          <w:lang w:val="ru-RU"/>
        </w:rPr>
      </w:pPr>
    </w:p>
    <w:p w:rsidR="009E4FDF" w:rsidRDefault="009E4FDF" w:rsidP="00DA2542">
      <w:pPr>
        <w:rPr>
          <w:rFonts w:ascii="Times New Roman" w:hAnsi="Times New Roman" w:cs="Times New Roman"/>
          <w:lang w:val="ru-RU"/>
        </w:rPr>
      </w:pPr>
    </w:p>
    <w:p w:rsidR="009E4FDF" w:rsidRDefault="009E4FDF" w:rsidP="00DA2542">
      <w:pPr>
        <w:pStyle w:val="1"/>
        <w:spacing w:after="0" w:line="240" w:lineRule="auto"/>
        <w:ind w:left="435"/>
        <w:jc w:val="center"/>
        <w:rPr>
          <w:rFonts w:ascii="Times New Roman" w:hAnsi="Times New Roman"/>
          <w:b/>
          <w:sz w:val="28"/>
          <w:szCs w:val="28"/>
        </w:rPr>
      </w:pPr>
      <w:r w:rsidRPr="009D65C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9D65C9">
        <w:rPr>
          <w:rFonts w:ascii="Times New Roman" w:hAnsi="Times New Roman"/>
          <w:b/>
          <w:sz w:val="28"/>
          <w:szCs w:val="28"/>
        </w:rPr>
        <w:t>. Проблемные вопросы, требующие решения в вышестоящих инстанциях.</w:t>
      </w:r>
    </w:p>
    <w:p w:rsidR="009E4FDF" w:rsidRPr="009D65C9" w:rsidRDefault="009E4FDF" w:rsidP="00DA2542">
      <w:pPr>
        <w:pStyle w:val="1"/>
        <w:spacing w:after="0" w:line="240" w:lineRule="auto"/>
        <w:ind w:left="435"/>
        <w:jc w:val="center"/>
        <w:rPr>
          <w:rFonts w:ascii="Times New Roman" w:hAnsi="Times New Roman"/>
          <w:b/>
          <w:sz w:val="28"/>
          <w:szCs w:val="28"/>
        </w:rPr>
      </w:pPr>
    </w:p>
    <w:p w:rsidR="009E4FDF" w:rsidRPr="009D65C9" w:rsidRDefault="009E4FDF" w:rsidP="000D5D07">
      <w:pPr>
        <w:pStyle w:val="11"/>
        <w:ind w:firstLine="708"/>
        <w:jc w:val="both"/>
        <w:rPr>
          <w:sz w:val="28"/>
          <w:szCs w:val="28"/>
        </w:rPr>
      </w:pPr>
      <w:r w:rsidRPr="009D65C9"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9D65C9">
        <w:rPr>
          <w:sz w:val="28"/>
          <w:szCs w:val="28"/>
        </w:rPr>
        <w:t>Авиационная техника является основой учебно-материальной базы АО. Она морально и физически устарела, при сезонной эксплуатации  рентабельность низкая, запасных частей нет, обеспечивать безаварийную эксплуатацию становится все сложнее, стоимость ремонта на АРЗ растет ежегодно на 15-20%. На восстановление ресурса АТ аэроклуб затрачивает более 80% собственных средств, полученных от предпринимательс</w:t>
      </w:r>
      <w:r>
        <w:rPr>
          <w:sz w:val="28"/>
          <w:szCs w:val="28"/>
        </w:rPr>
        <w:t xml:space="preserve">кой деятельности:  </w:t>
      </w:r>
      <w:r w:rsidRPr="009D65C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9D65C9">
        <w:rPr>
          <w:sz w:val="28"/>
          <w:szCs w:val="28"/>
        </w:rPr>
        <w:t xml:space="preserve">в 2014 году - 4170 тыс. руб., в 2015 году – 3 164 тыс. руб., в 2016 г план – 8млн руб. </w:t>
      </w:r>
    </w:p>
    <w:p w:rsidR="009E4FDF" w:rsidRPr="009D65C9" w:rsidRDefault="009E4FDF" w:rsidP="00DA2542">
      <w:pPr>
        <w:pStyle w:val="11"/>
        <w:ind w:firstLine="0"/>
        <w:jc w:val="both"/>
        <w:rPr>
          <w:sz w:val="28"/>
          <w:szCs w:val="28"/>
        </w:rPr>
      </w:pPr>
      <w:r w:rsidRPr="009D65C9">
        <w:rPr>
          <w:sz w:val="28"/>
          <w:szCs w:val="28"/>
        </w:rPr>
        <w:t xml:space="preserve">  </w:t>
      </w:r>
    </w:p>
    <w:p w:rsidR="009E4FDF" w:rsidRDefault="009E4FDF" w:rsidP="000D5D07">
      <w:pPr>
        <w:pStyle w:val="1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9D65C9">
        <w:rPr>
          <w:sz w:val="28"/>
          <w:szCs w:val="28"/>
        </w:rPr>
        <w:t>Отсутствие запасных частей на эксплуатируемую авиационную технику, особенно пилотажных приборов, компрессоров, воздушных винтов на Як-52 и др. Нет внятного механизма списания АТ, зарегистрированной в Реестре государственных ВС.</w:t>
      </w:r>
    </w:p>
    <w:p w:rsidR="009E4FDF" w:rsidRDefault="009E4FDF" w:rsidP="000D5D07">
      <w:pPr>
        <w:pStyle w:val="1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>2 планера Л-23 переданы в ремонт в 2014 году в ШАРЗ, но настоящего времени не отремонтированы из-за отсутствия лицензии на восстановительный  ремонт. Аэроклуб не  может открыть планерное направление.</w:t>
      </w:r>
    </w:p>
    <w:p w:rsidR="009E4FDF" w:rsidRPr="009D65C9" w:rsidRDefault="009E4FDF" w:rsidP="001F6AD4">
      <w:pPr>
        <w:pStyle w:val="11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E4FDF" w:rsidRDefault="009E4FDF" w:rsidP="000D5D07">
      <w:pPr>
        <w:pStyle w:val="1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9D65C9">
        <w:rPr>
          <w:sz w:val="28"/>
          <w:szCs w:val="28"/>
        </w:rPr>
        <w:t>Отсутствие возможности приобретения бензина Б-91-115 в необходимом количестве по адекватной цене, хотя Министерство обороны его использует. Это вопрос безопасности полетов.</w:t>
      </w:r>
    </w:p>
    <w:p w:rsidR="009E4FDF" w:rsidRPr="000266F0" w:rsidRDefault="009E4FDF" w:rsidP="000266F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  <w:r>
        <w:rPr>
          <w:rFonts w:ascii="Times New Roman" w:hAnsi="Times New Roman"/>
          <w:b/>
          <w:sz w:val="28"/>
          <w:szCs w:val="28"/>
          <w:lang w:val="ru-RU"/>
        </w:rPr>
        <w:tab/>
        <w:t xml:space="preserve">5. </w:t>
      </w:r>
      <w:r>
        <w:rPr>
          <w:rFonts w:ascii="Times New Roman" w:hAnsi="Times New Roman"/>
          <w:b/>
          <w:sz w:val="28"/>
          <w:szCs w:val="28"/>
          <w:lang w:val="ru-RU"/>
        </w:rPr>
        <w:tab/>
        <w:t>О</w:t>
      </w:r>
      <w:r w:rsidRPr="00E3230E">
        <w:rPr>
          <w:rFonts w:ascii="Times New Roman" w:hAnsi="Times New Roman"/>
          <w:b/>
          <w:sz w:val="28"/>
          <w:szCs w:val="28"/>
          <w:lang w:val="ru-RU"/>
        </w:rPr>
        <w:t>тсутствует пилотажный тренажер.</w:t>
      </w:r>
      <w:r w:rsidRPr="00BB6C3D">
        <w:rPr>
          <w:rFonts w:ascii="Times New Roman" w:hAnsi="Times New Roman"/>
          <w:sz w:val="28"/>
          <w:szCs w:val="28"/>
          <w:lang w:val="ru-RU"/>
        </w:rPr>
        <w:t xml:space="preserve"> По договоренности с Санкт-Пете</w:t>
      </w:r>
      <w:r>
        <w:rPr>
          <w:rFonts w:ascii="Times New Roman" w:hAnsi="Times New Roman"/>
          <w:sz w:val="28"/>
          <w:szCs w:val="28"/>
          <w:lang w:val="ru-RU"/>
        </w:rPr>
        <w:t>рбургской академией ГА тренажер Як-18Т -36 должен</w:t>
      </w:r>
      <w:r w:rsidRPr="00BB6C3D">
        <w:rPr>
          <w:rFonts w:ascii="Times New Roman" w:hAnsi="Times New Roman"/>
          <w:sz w:val="28"/>
          <w:szCs w:val="28"/>
          <w:lang w:val="ru-RU"/>
        </w:rPr>
        <w:t xml:space="preserve"> быть передан аэроклубу до конца 2016 года после окончания  передачи самолетов Як-18Т в АО  ДОСААФ России. До окончания процесса передачи самолетов  руководство академии тренажер передавать отказывается.</w:t>
      </w:r>
      <w:r>
        <w:rPr>
          <w:rFonts w:ascii="Times New Roman" w:hAnsi="Times New Roman"/>
          <w:sz w:val="28"/>
          <w:szCs w:val="28"/>
          <w:lang w:val="ru-RU"/>
        </w:rPr>
        <w:t xml:space="preserve"> Когда этот процесс закончится – неизвестно.</w:t>
      </w:r>
      <w:r w:rsidRPr="00BB6C3D">
        <w:rPr>
          <w:rFonts w:ascii="Times New Roman" w:hAnsi="Times New Roman"/>
          <w:sz w:val="28"/>
          <w:szCs w:val="28"/>
          <w:lang w:val="ru-RU"/>
        </w:rPr>
        <w:t xml:space="preserve"> При отсутствии тренажера  АУЦ в полном объеме  работать не сможет.</w:t>
      </w:r>
    </w:p>
    <w:p w:rsidR="009E4FDF" w:rsidRPr="009D65C9" w:rsidRDefault="009E4FDF" w:rsidP="000D5D07">
      <w:pPr>
        <w:ind w:right="140" w:firstLine="708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6</w:t>
      </w:r>
      <w:r w:rsidRPr="009D65C9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  <w:r w:rsidRPr="009D65C9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Pr="009D65C9">
        <w:rPr>
          <w:rFonts w:ascii="Times New Roman" w:hAnsi="Times New Roman"/>
          <w:bCs/>
          <w:sz w:val="28"/>
          <w:szCs w:val="28"/>
          <w:lang w:val="ru-RU"/>
        </w:rPr>
        <w:t>Низкое качество ремонта</w:t>
      </w:r>
      <w:r w:rsidRPr="009D65C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</w:t>
      </w:r>
      <w:r w:rsidRPr="009D65C9">
        <w:rPr>
          <w:rFonts w:ascii="Times New Roman" w:hAnsi="Times New Roman"/>
          <w:bCs/>
          <w:sz w:val="28"/>
          <w:szCs w:val="28"/>
          <w:lang w:val="ru-RU"/>
        </w:rPr>
        <w:t xml:space="preserve"> Шахтинским АРЗ высокие цены, </w:t>
      </w:r>
      <w:r w:rsidRPr="009D65C9">
        <w:rPr>
          <w:rFonts w:ascii="Times New Roman" w:hAnsi="Times New Roman"/>
          <w:b/>
          <w:bCs/>
          <w:sz w:val="28"/>
          <w:szCs w:val="28"/>
          <w:lang w:val="ru-RU"/>
        </w:rPr>
        <w:t>(ЯК-52- 3 млн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9D65C9">
        <w:rPr>
          <w:rFonts w:ascii="Times New Roman" w:hAnsi="Times New Roman"/>
          <w:b/>
          <w:bCs/>
          <w:sz w:val="28"/>
          <w:szCs w:val="28"/>
          <w:lang w:val="ru-RU"/>
        </w:rPr>
        <w:t xml:space="preserve"> руб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9D65C9">
        <w:rPr>
          <w:rFonts w:ascii="Times New Roman" w:hAnsi="Times New Roman"/>
          <w:b/>
          <w:bCs/>
          <w:sz w:val="28"/>
          <w:szCs w:val="28"/>
          <w:lang w:val="ru-RU"/>
        </w:rPr>
        <w:t>!)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9D65C9">
        <w:rPr>
          <w:rFonts w:ascii="Times New Roman" w:hAnsi="Times New Roman"/>
          <w:bCs/>
          <w:sz w:val="28"/>
          <w:szCs w:val="28"/>
          <w:lang w:val="ru-RU"/>
        </w:rPr>
        <w:t>непредсказуемые сроки.</w:t>
      </w:r>
    </w:p>
    <w:p w:rsidR="009E4FDF" w:rsidRDefault="009E4FDF" w:rsidP="00DA2542">
      <w:pPr>
        <w:ind w:right="14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D65C9">
        <w:rPr>
          <w:rFonts w:ascii="Times New Roman" w:hAnsi="Times New Roman"/>
          <w:b/>
          <w:bCs/>
          <w:sz w:val="28"/>
          <w:szCs w:val="28"/>
          <w:lang w:val="ru-RU"/>
        </w:rPr>
        <w:t>Предложение.</w:t>
      </w:r>
      <w:r w:rsidRPr="009D65C9">
        <w:rPr>
          <w:rFonts w:ascii="Times New Roman" w:hAnsi="Times New Roman"/>
          <w:bCs/>
          <w:sz w:val="28"/>
          <w:szCs w:val="28"/>
          <w:lang w:val="ru-RU"/>
        </w:rPr>
        <w:t xml:space="preserve"> Размещение заказов на ремонт техники осуществлять по результатам поведения котировок. Ремонт техники проводить </w:t>
      </w:r>
      <w:r w:rsidRPr="009D65C9">
        <w:rPr>
          <w:rFonts w:ascii="Times New Roman" w:hAnsi="Times New Roman"/>
          <w:b/>
          <w:bCs/>
          <w:sz w:val="28"/>
          <w:szCs w:val="28"/>
          <w:lang w:val="ru-RU"/>
        </w:rPr>
        <w:t>там, где лучшее качество и цена.</w:t>
      </w:r>
    </w:p>
    <w:p w:rsidR="009E4FDF" w:rsidRPr="009D65C9" w:rsidRDefault="009E4FDF" w:rsidP="00DA2542">
      <w:pPr>
        <w:ind w:right="14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4FDF" w:rsidRPr="009D65C9" w:rsidRDefault="009E4FDF" w:rsidP="000D5D07">
      <w:pPr>
        <w:pStyle w:val="11"/>
        <w:ind w:firstLine="708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9D65C9">
        <w:rPr>
          <w:bCs/>
          <w:sz w:val="28"/>
          <w:szCs w:val="28"/>
        </w:rPr>
        <w:t>.</w:t>
      </w:r>
      <w:r w:rsidRPr="009D65C9">
        <w:rPr>
          <w:bCs/>
          <w:sz w:val="28"/>
          <w:szCs w:val="28"/>
        </w:rPr>
        <w:tab/>
      </w:r>
      <w:r w:rsidRPr="009D65C9">
        <w:rPr>
          <w:b/>
          <w:bCs/>
          <w:sz w:val="28"/>
          <w:szCs w:val="28"/>
        </w:rPr>
        <w:t>Не урегулированы отношения собственности, касающиеся аэродрома «Бобровка» и служебно-технической застройки. Аэродром  исключен из аэродромной сети Министерства обороны РФ и до настоящего времени никому не передан. Вопрос требует решения в   кратчайшие сроки.</w:t>
      </w:r>
    </w:p>
    <w:p w:rsidR="009E4FDF" w:rsidRDefault="009E4FDF" w:rsidP="00DA2542">
      <w:pPr>
        <w:pStyle w:val="11"/>
        <w:ind w:firstLine="0"/>
        <w:jc w:val="both"/>
        <w:rPr>
          <w:b/>
          <w:bCs/>
          <w:sz w:val="28"/>
          <w:szCs w:val="28"/>
        </w:rPr>
      </w:pPr>
      <w:r w:rsidRPr="009D65C9">
        <w:rPr>
          <w:b/>
          <w:bCs/>
          <w:sz w:val="28"/>
          <w:szCs w:val="28"/>
        </w:rPr>
        <w:t>Предложение Правительства Самарской области о передаче аэродрома в ДОСААФ России направлено в ДИО МО РФ.</w:t>
      </w:r>
    </w:p>
    <w:p w:rsidR="009E4FDF" w:rsidRDefault="009E4FDF" w:rsidP="00DA2542">
      <w:pPr>
        <w:pStyle w:val="11"/>
        <w:ind w:firstLine="0"/>
        <w:jc w:val="both"/>
        <w:rPr>
          <w:b/>
          <w:bCs/>
          <w:sz w:val="28"/>
          <w:szCs w:val="28"/>
        </w:rPr>
      </w:pPr>
    </w:p>
    <w:p w:rsidR="009E4FDF" w:rsidRDefault="009E4FDF" w:rsidP="00DA2542">
      <w:pPr>
        <w:pStyle w:val="11"/>
        <w:ind w:firstLine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Cs/>
          <w:sz w:val="28"/>
          <w:szCs w:val="28"/>
        </w:rPr>
        <w:t>8</w:t>
      </w:r>
      <w:r w:rsidRPr="009D65C9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ab/>
        <w:t>Огромный документооборот между АО и органами управления (более 1300 входящих документов в год из различных инстанций!) практически парализует деятельность руководящего состава организации и создает предпосылки для формализма, вместо живой работы. А необоснованные запреты на полеты и прыжки снижают результаты авиационной и финансово - хозяйственной деятельности.</w:t>
      </w:r>
      <w:r>
        <w:rPr>
          <w:bCs/>
          <w:sz w:val="28"/>
          <w:szCs w:val="28"/>
        </w:rPr>
        <w:tab/>
      </w:r>
    </w:p>
    <w:p w:rsidR="009E4FDF" w:rsidRDefault="009E4FDF" w:rsidP="00DA2542">
      <w:pPr>
        <w:pStyle w:val="11"/>
        <w:ind w:firstLine="0"/>
        <w:jc w:val="both"/>
        <w:rPr>
          <w:bCs/>
          <w:sz w:val="28"/>
          <w:szCs w:val="28"/>
        </w:rPr>
      </w:pPr>
    </w:p>
    <w:p w:rsidR="009E4FDF" w:rsidRDefault="009E4FDF" w:rsidP="00DA2542">
      <w:pPr>
        <w:pStyle w:val="11"/>
        <w:ind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ab/>
        <w:t xml:space="preserve">9.   </w:t>
      </w:r>
      <w:r>
        <w:rPr>
          <w:bCs/>
          <w:sz w:val="28"/>
          <w:szCs w:val="28"/>
        </w:rPr>
        <w:tab/>
        <w:t>Нормативная база Государственной авиации  не соответствует задачам и организационно- штатной структуре АО  ДОСААФ. Существующая система могла быть обоснована в 70-80 - е годы, но сейчас нормальная  авиационная деятельность АО ДОСААФ с соблюдением всех требований руководящих документов Государственной  авиации невозможна. Необходимо ставить вопрос о создании нормативной базы для авиации ДОСААФ в соответствии с международными стандартами (ИКАО) и внесении соответствующих изменений в действующее законодательство.</w:t>
      </w:r>
    </w:p>
    <w:p w:rsidR="009E4FDF" w:rsidRDefault="009E4FDF" w:rsidP="000D5D07">
      <w:pPr>
        <w:pStyle w:val="ListParagraph"/>
        <w:ind w:left="0"/>
        <w:rPr>
          <w:bCs/>
          <w:sz w:val="28"/>
          <w:szCs w:val="28"/>
        </w:rPr>
      </w:pPr>
    </w:p>
    <w:p w:rsidR="009E4FDF" w:rsidRDefault="009E4FDF" w:rsidP="000D5D07">
      <w:pPr>
        <w:pStyle w:val="ListParagraph"/>
        <w:ind w:left="0"/>
        <w:rPr>
          <w:bCs/>
          <w:sz w:val="28"/>
          <w:szCs w:val="28"/>
        </w:rPr>
      </w:pPr>
    </w:p>
    <w:p w:rsidR="009E4FDF" w:rsidRPr="00344CCE" w:rsidRDefault="009E4FDF" w:rsidP="000D5D07">
      <w:pPr>
        <w:pStyle w:val="ListParagraph"/>
        <w:ind w:left="0" w:firstLine="708"/>
        <w:rPr>
          <w:rFonts w:ascii="Times New Roman" w:hAnsi="Times New Roman"/>
          <w:sz w:val="28"/>
          <w:szCs w:val="28"/>
        </w:rPr>
      </w:pPr>
      <w:r>
        <w:rPr>
          <w:bCs/>
          <w:sz w:val="28"/>
          <w:szCs w:val="28"/>
        </w:rPr>
        <w:t>10.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ab/>
      </w:r>
      <w:r w:rsidRPr="00344CCE">
        <w:rPr>
          <w:rFonts w:ascii="Times New Roman" w:hAnsi="Times New Roman"/>
          <w:sz w:val="28"/>
          <w:szCs w:val="28"/>
        </w:rPr>
        <w:t>Проблемы развития парашютного спорта:</w:t>
      </w:r>
    </w:p>
    <w:p w:rsidR="009E4FDF" w:rsidRPr="004B1BE1" w:rsidRDefault="009E4FDF" w:rsidP="00344CCE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Pr="004B1BE1">
        <w:rPr>
          <w:rFonts w:ascii="Times New Roman" w:hAnsi="Times New Roman"/>
          <w:sz w:val="28"/>
          <w:szCs w:val="28"/>
        </w:rPr>
        <w:t>едостаточное количество парашютной техники. Ресурс парашютной техники выработан на 55%. В 2016 году по наряду от 30.08.2016 года № 295/1076 от в/ч 40917 (г. Коломна) аэроклубом было получено 20 парашютных систем З-5 и 20 парашютных систем Д-10. Однако, для выполнения задач и подготовки специалистов по ВУС для ВДВ ВС РФ необходимо  ещё не менее 20 парашютных систем.</w:t>
      </w:r>
    </w:p>
    <w:p w:rsidR="009E4FDF" w:rsidRPr="004B1BE1" w:rsidRDefault="009E4FDF" w:rsidP="00344CCE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4B1BE1">
        <w:rPr>
          <w:rFonts w:ascii="Times New Roman" w:hAnsi="Times New Roman"/>
          <w:sz w:val="28"/>
          <w:szCs w:val="28"/>
        </w:rPr>
        <w:t>ля  развития парашютного спорта в регионе необходим  само</w:t>
      </w:r>
      <w:r>
        <w:rPr>
          <w:rFonts w:ascii="Times New Roman" w:hAnsi="Times New Roman"/>
          <w:sz w:val="28"/>
          <w:szCs w:val="28"/>
        </w:rPr>
        <w:t xml:space="preserve">лет типа  Л- 410 или </w:t>
      </w:r>
      <w:r w:rsidRPr="00522F6C">
        <w:rPr>
          <w:rFonts w:ascii="Times New Roman" w:hAnsi="Times New Roman"/>
          <w:b/>
          <w:sz w:val="28"/>
          <w:szCs w:val="28"/>
        </w:rPr>
        <w:t>его аналог</w:t>
      </w:r>
      <w:r>
        <w:rPr>
          <w:rFonts w:ascii="Times New Roman" w:hAnsi="Times New Roman"/>
          <w:sz w:val="28"/>
          <w:szCs w:val="28"/>
        </w:rPr>
        <w:t xml:space="preserve">. ОАО «Прогресс» готов передать экспериментальный самолет </w:t>
      </w:r>
      <w:r w:rsidRPr="00522F6C">
        <w:rPr>
          <w:rFonts w:ascii="Times New Roman" w:hAnsi="Times New Roman"/>
          <w:b/>
          <w:sz w:val="28"/>
          <w:szCs w:val="28"/>
        </w:rPr>
        <w:t>«Рысачек»</w:t>
      </w:r>
      <w:r>
        <w:rPr>
          <w:rFonts w:ascii="Times New Roman" w:hAnsi="Times New Roman"/>
          <w:sz w:val="28"/>
          <w:szCs w:val="28"/>
        </w:rPr>
        <w:t xml:space="preserve"> безвозмездно, в связи с закрытием программы, необходимо решить вопрос с его регистрацией. </w:t>
      </w:r>
    </w:p>
    <w:p w:rsidR="009E4FDF" w:rsidRPr="009D65C9" w:rsidRDefault="009E4FDF" w:rsidP="00DA2542">
      <w:pPr>
        <w:pStyle w:val="11"/>
        <w:ind w:firstLine="0"/>
        <w:jc w:val="both"/>
        <w:rPr>
          <w:bCs/>
          <w:sz w:val="28"/>
          <w:szCs w:val="28"/>
        </w:rPr>
      </w:pPr>
      <w:r>
        <w:rPr>
          <w:noProof/>
        </w:rPr>
        <w:pict>
          <v:shape id="Рисунок 1" o:spid="_x0000_s1026" type="#_x0000_t75" style="position:absolute;left:0;text-align:left;margin-left:234pt;margin-top:7.05pt;width:72.35pt;height:90.6pt;z-index:251658240;visibility:visible">
            <v:imagedata r:id="rId7" o:title="" croptop="24221f" cropbottom="32885f" cropleft="23856f" cropright="31777f"/>
          </v:shape>
        </w:pict>
      </w:r>
    </w:p>
    <w:p w:rsidR="009E4FDF" w:rsidRPr="00F9216C" w:rsidRDefault="009E4FDF" w:rsidP="00DA2542">
      <w:pPr>
        <w:pStyle w:val="11"/>
        <w:ind w:firstLine="0"/>
        <w:jc w:val="both"/>
        <w:rPr>
          <w:b/>
          <w:bCs/>
          <w:sz w:val="28"/>
          <w:szCs w:val="28"/>
        </w:rPr>
      </w:pPr>
    </w:p>
    <w:p w:rsidR="009E4FDF" w:rsidRDefault="009E4FDF" w:rsidP="00DA2542">
      <w:pPr>
        <w:rPr>
          <w:rFonts w:ascii="Times New Roman" w:hAnsi="Times New Roman" w:cs="Times New Roman"/>
          <w:lang w:val="ru-RU"/>
        </w:rPr>
      </w:pPr>
    </w:p>
    <w:p w:rsidR="009E4FDF" w:rsidRPr="009D61CD" w:rsidRDefault="009E4FDF" w:rsidP="00DA254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Начальник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Г. Черковский</w:t>
      </w:r>
    </w:p>
    <w:p w:rsidR="009E4FDF" w:rsidRDefault="009E4FDF"/>
    <w:sectPr w:rsidR="009E4FDF" w:rsidSect="0084517A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5AF2D7D"/>
    <w:multiLevelType w:val="hybridMultilevel"/>
    <w:tmpl w:val="B06A53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6C328D"/>
    <w:multiLevelType w:val="hybridMultilevel"/>
    <w:tmpl w:val="36024AFE"/>
    <w:lvl w:ilvl="0" w:tplc="C910277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8134FEC"/>
    <w:multiLevelType w:val="hybridMultilevel"/>
    <w:tmpl w:val="BDCCEB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A20672"/>
    <w:multiLevelType w:val="hybridMultilevel"/>
    <w:tmpl w:val="C9E61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E32C94"/>
    <w:multiLevelType w:val="hybridMultilevel"/>
    <w:tmpl w:val="6778EA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C80109"/>
    <w:multiLevelType w:val="hybridMultilevel"/>
    <w:tmpl w:val="9D7AEE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5249B7"/>
    <w:multiLevelType w:val="hybridMultilevel"/>
    <w:tmpl w:val="B1B03B2C"/>
    <w:lvl w:ilvl="0" w:tplc="764A51EE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8">
    <w:nsid w:val="2AB810C0"/>
    <w:multiLevelType w:val="hybridMultilevel"/>
    <w:tmpl w:val="FE8E44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FD68E6"/>
    <w:multiLevelType w:val="hybridMultilevel"/>
    <w:tmpl w:val="802801E6"/>
    <w:lvl w:ilvl="0" w:tplc="041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F871792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1">
    <w:nsid w:val="30C94750"/>
    <w:multiLevelType w:val="hybridMultilevel"/>
    <w:tmpl w:val="F0F220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0E57379"/>
    <w:multiLevelType w:val="hybridMultilevel"/>
    <w:tmpl w:val="DFFEA0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4F0D32"/>
    <w:multiLevelType w:val="hybridMultilevel"/>
    <w:tmpl w:val="E0BA05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79C675C"/>
    <w:multiLevelType w:val="hybridMultilevel"/>
    <w:tmpl w:val="44B6867C"/>
    <w:lvl w:ilvl="0" w:tplc="0DB2A9A2">
      <w:start w:val="6"/>
      <w:numFmt w:val="upperRoman"/>
      <w:lvlText w:val="%1."/>
      <w:lvlJc w:val="left"/>
      <w:pPr>
        <w:tabs>
          <w:tab w:val="num" w:pos="2730"/>
        </w:tabs>
        <w:ind w:left="273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810"/>
        </w:tabs>
        <w:ind w:left="3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970"/>
        </w:tabs>
        <w:ind w:left="59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410"/>
        </w:tabs>
        <w:ind w:left="74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130"/>
        </w:tabs>
        <w:ind w:left="8130" w:hanging="180"/>
      </w:pPr>
      <w:rPr>
        <w:rFonts w:cs="Times New Roman"/>
      </w:rPr>
    </w:lvl>
  </w:abstractNum>
  <w:abstractNum w:abstractNumId="15">
    <w:nsid w:val="50924819"/>
    <w:multiLevelType w:val="hybridMultilevel"/>
    <w:tmpl w:val="54D61D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3B92310"/>
    <w:multiLevelType w:val="hybridMultilevel"/>
    <w:tmpl w:val="3C62F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BC173E"/>
    <w:multiLevelType w:val="hybridMultilevel"/>
    <w:tmpl w:val="49C218D8"/>
    <w:lvl w:ilvl="0" w:tplc="D9D2C7B0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8">
    <w:nsid w:val="5B9E7D51"/>
    <w:multiLevelType w:val="hybridMultilevel"/>
    <w:tmpl w:val="D250E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C626F81"/>
    <w:multiLevelType w:val="hybridMultilevel"/>
    <w:tmpl w:val="67F6D6C8"/>
    <w:lvl w:ilvl="0" w:tplc="4B928BEA">
      <w:start w:val="1"/>
      <w:numFmt w:val="decimal"/>
      <w:lvlText w:val="%1."/>
      <w:lvlJc w:val="left"/>
      <w:pPr>
        <w:tabs>
          <w:tab w:val="num" w:pos="1710"/>
        </w:tabs>
        <w:ind w:left="1710" w:hanging="420"/>
      </w:pPr>
      <w:rPr>
        <w:rFonts w:cs="Times New Roman" w:hint="default"/>
      </w:rPr>
    </w:lvl>
    <w:lvl w:ilvl="1" w:tplc="492C7A0C">
      <w:start w:val="5"/>
      <w:numFmt w:val="upperRoman"/>
      <w:lvlText w:val="%2."/>
      <w:lvlJc w:val="left"/>
      <w:pPr>
        <w:tabs>
          <w:tab w:val="num" w:pos="2730"/>
        </w:tabs>
        <w:ind w:left="2730" w:hanging="7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  <w:rPr>
        <w:rFonts w:cs="Times New Roman"/>
      </w:rPr>
    </w:lvl>
  </w:abstractNum>
  <w:abstractNum w:abstractNumId="20">
    <w:nsid w:val="5C8F34E1"/>
    <w:multiLevelType w:val="hybridMultilevel"/>
    <w:tmpl w:val="93629B06"/>
    <w:lvl w:ilvl="0" w:tplc="FC5AAC32">
      <w:start w:val="1"/>
      <w:numFmt w:val="decimal"/>
      <w:lvlText w:val="%1."/>
      <w:lvlJc w:val="left"/>
      <w:pPr>
        <w:tabs>
          <w:tab w:val="num" w:pos="1071"/>
        </w:tabs>
        <w:ind w:left="10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1"/>
        </w:tabs>
        <w:ind w:left="17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1"/>
        </w:tabs>
        <w:ind w:left="25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1"/>
        </w:tabs>
        <w:ind w:left="32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1"/>
        </w:tabs>
        <w:ind w:left="39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1"/>
        </w:tabs>
        <w:ind w:left="46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1"/>
        </w:tabs>
        <w:ind w:left="53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1"/>
        </w:tabs>
        <w:ind w:left="61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1"/>
        </w:tabs>
        <w:ind w:left="6831" w:hanging="180"/>
      </w:pPr>
      <w:rPr>
        <w:rFonts w:cs="Times New Roman"/>
      </w:rPr>
    </w:lvl>
  </w:abstractNum>
  <w:abstractNum w:abstractNumId="21">
    <w:nsid w:val="61C50EC6"/>
    <w:multiLevelType w:val="hybridMultilevel"/>
    <w:tmpl w:val="2EE08B86"/>
    <w:lvl w:ilvl="0" w:tplc="0D889106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7C654D9"/>
    <w:multiLevelType w:val="multilevel"/>
    <w:tmpl w:val="E71CA02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b/>
      </w:rPr>
    </w:lvl>
  </w:abstractNum>
  <w:abstractNum w:abstractNumId="23">
    <w:nsid w:val="68222531"/>
    <w:multiLevelType w:val="hybridMultilevel"/>
    <w:tmpl w:val="F82EA20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  <w:rPr>
        <w:rFonts w:cs="Times New Roman"/>
      </w:rPr>
    </w:lvl>
  </w:abstractNum>
  <w:abstractNum w:abstractNumId="24">
    <w:nsid w:val="68960DD5"/>
    <w:multiLevelType w:val="hybridMultilevel"/>
    <w:tmpl w:val="888E46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47431C"/>
    <w:multiLevelType w:val="hybridMultilevel"/>
    <w:tmpl w:val="FD7AB86E"/>
    <w:lvl w:ilvl="0" w:tplc="8E4EB24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6F31073E"/>
    <w:multiLevelType w:val="hybridMultilevel"/>
    <w:tmpl w:val="0F36F4B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  <w:rPr>
        <w:rFonts w:cs="Times New Roman"/>
      </w:rPr>
    </w:lvl>
  </w:abstractNum>
  <w:abstractNum w:abstractNumId="27">
    <w:nsid w:val="7310754F"/>
    <w:multiLevelType w:val="hybridMultilevel"/>
    <w:tmpl w:val="AEA68414"/>
    <w:lvl w:ilvl="0" w:tplc="9200974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8">
    <w:nsid w:val="74AA7759"/>
    <w:multiLevelType w:val="hybridMultilevel"/>
    <w:tmpl w:val="AC18C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FA3483"/>
    <w:multiLevelType w:val="hybridMultilevel"/>
    <w:tmpl w:val="9A460224"/>
    <w:lvl w:ilvl="0" w:tplc="04190001">
      <w:start w:val="1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30">
    <w:nsid w:val="7E0A157F"/>
    <w:multiLevelType w:val="hybridMultilevel"/>
    <w:tmpl w:val="14F43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27"/>
  </w:num>
  <w:num w:numId="5">
    <w:abstractNumId w:val="17"/>
  </w:num>
  <w:num w:numId="6">
    <w:abstractNumId w:val="10"/>
  </w:num>
  <w:num w:numId="7">
    <w:abstractNumId w:val="30"/>
  </w:num>
  <w:num w:numId="8">
    <w:abstractNumId w:val="9"/>
  </w:num>
  <w:num w:numId="9">
    <w:abstractNumId w:val="3"/>
  </w:num>
  <w:num w:numId="10">
    <w:abstractNumId w:val="24"/>
  </w:num>
  <w:num w:numId="11">
    <w:abstractNumId w:val="28"/>
  </w:num>
  <w:num w:numId="12">
    <w:abstractNumId w:val="7"/>
  </w:num>
  <w:num w:numId="13">
    <w:abstractNumId w:val="22"/>
  </w:num>
  <w:num w:numId="14">
    <w:abstractNumId w:val="2"/>
  </w:num>
  <w:num w:numId="15">
    <w:abstractNumId w:val="18"/>
  </w:num>
  <w:num w:numId="1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5"/>
  </w:num>
  <w:num w:numId="19">
    <w:abstractNumId w:val="12"/>
  </w:num>
  <w:num w:numId="20">
    <w:abstractNumId w:val="1"/>
  </w:num>
  <w:num w:numId="21">
    <w:abstractNumId w:val="29"/>
  </w:num>
  <w:num w:numId="22">
    <w:abstractNumId w:val="13"/>
  </w:num>
  <w:num w:numId="23">
    <w:abstractNumId w:val="15"/>
  </w:num>
  <w:num w:numId="24">
    <w:abstractNumId w:val="14"/>
  </w:num>
  <w:num w:numId="25">
    <w:abstractNumId w:val="21"/>
  </w:num>
  <w:num w:numId="26">
    <w:abstractNumId w:val="16"/>
  </w:num>
  <w:num w:numId="27">
    <w:abstractNumId w:val="8"/>
  </w:num>
  <w:num w:numId="28">
    <w:abstractNumId w:val="5"/>
  </w:num>
  <w:num w:numId="29">
    <w:abstractNumId w:val="4"/>
  </w:num>
  <w:num w:numId="30">
    <w:abstractNumId w:val="6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542"/>
    <w:rsid w:val="00000A0B"/>
    <w:rsid w:val="000266F0"/>
    <w:rsid w:val="0003395D"/>
    <w:rsid w:val="00064C50"/>
    <w:rsid w:val="00097405"/>
    <w:rsid w:val="000D5D07"/>
    <w:rsid w:val="000D5D3D"/>
    <w:rsid w:val="00115A8F"/>
    <w:rsid w:val="00120A57"/>
    <w:rsid w:val="00122B3E"/>
    <w:rsid w:val="00140AC0"/>
    <w:rsid w:val="001643E7"/>
    <w:rsid w:val="001B2D06"/>
    <w:rsid w:val="001C64B4"/>
    <w:rsid w:val="001D03BC"/>
    <w:rsid w:val="001D06F1"/>
    <w:rsid w:val="001D2B0B"/>
    <w:rsid w:val="001D509C"/>
    <w:rsid w:val="001E2200"/>
    <w:rsid w:val="001E363E"/>
    <w:rsid w:val="001F6AD4"/>
    <w:rsid w:val="002113B9"/>
    <w:rsid w:val="00212686"/>
    <w:rsid w:val="00220E57"/>
    <w:rsid w:val="00224E78"/>
    <w:rsid w:val="00234BAD"/>
    <w:rsid w:val="00240FB4"/>
    <w:rsid w:val="00242C56"/>
    <w:rsid w:val="00316D2B"/>
    <w:rsid w:val="00322DB0"/>
    <w:rsid w:val="00344CCE"/>
    <w:rsid w:val="00351194"/>
    <w:rsid w:val="00353946"/>
    <w:rsid w:val="00363CEA"/>
    <w:rsid w:val="00366E3F"/>
    <w:rsid w:val="00396F97"/>
    <w:rsid w:val="003B7226"/>
    <w:rsid w:val="003C59C7"/>
    <w:rsid w:val="003D4C84"/>
    <w:rsid w:val="003D5357"/>
    <w:rsid w:val="003E37F1"/>
    <w:rsid w:val="00406008"/>
    <w:rsid w:val="004106D5"/>
    <w:rsid w:val="00414D41"/>
    <w:rsid w:val="004450E4"/>
    <w:rsid w:val="00480174"/>
    <w:rsid w:val="004A2B5A"/>
    <w:rsid w:val="004A4D23"/>
    <w:rsid w:val="004B1BE1"/>
    <w:rsid w:val="004B3F43"/>
    <w:rsid w:val="004C3952"/>
    <w:rsid w:val="004C4733"/>
    <w:rsid w:val="004D5741"/>
    <w:rsid w:val="004D6945"/>
    <w:rsid w:val="004D7A05"/>
    <w:rsid w:val="004E0B5E"/>
    <w:rsid w:val="004F1E63"/>
    <w:rsid w:val="00522F6C"/>
    <w:rsid w:val="00545CB0"/>
    <w:rsid w:val="00552753"/>
    <w:rsid w:val="005601D2"/>
    <w:rsid w:val="00566510"/>
    <w:rsid w:val="00572EA3"/>
    <w:rsid w:val="00577B13"/>
    <w:rsid w:val="00597C51"/>
    <w:rsid w:val="005C0960"/>
    <w:rsid w:val="005C6DC8"/>
    <w:rsid w:val="005E2686"/>
    <w:rsid w:val="005E5D34"/>
    <w:rsid w:val="00601B62"/>
    <w:rsid w:val="00624F12"/>
    <w:rsid w:val="00657C8A"/>
    <w:rsid w:val="00677520"/>
    <w:rsid w:val="006C6A17"/>
    <w:rsid w:val="006F3F08"/>
    <w:rsid w:val="00704D39"/>
    <w:rsid w:val="00717C9F"/>
    <w:rsid w:val="007642A4"/>
    <w:rsid w:val="0076434A"/>
    <w:rsid w:val="007B1ED2"/>
    <w:rsid w:val="007E6C7D"/>
    <w:rsid w:val="00801DE0"/>
    <w:rsid w:val="00826930"/>
    <w:rsid w:val="0084517A"/>
    <w:rsid w:val="008543EF"/>
    <w:rsid w:val="00862402"/>
    <w:rsid w:val="008C7404"/>
    <w:rsid w:val="008F378D"/>
    <w:rsid w:val="00920827"/>
    <w:rsid w:val="00930872"/>
    <w:rsid w:val="009417B3"/>
    <w:rsid w:val="009425C5"/>
    <w:rsid w:val="00951564"/>
    <w:rsid w:val="0096164F"/>
    <w:rsid w:val="00992A85"/>
    <w:rsid w:val="009D61CD"/>
    <w:rsid w:val="009D65C9"/>
    <w:rsid w:val="009E07B2"/>
    <w:rsid w:val="009E4FDF"/>
    <w:rsid w:val="00A05C9B"/>
    <w:rsid w:val="00A3326F"/>
    <w:rsid w:val="00A74D28"/>
    <w:rsid w:val="00A95959"/>
    <w:rsid w:val="00AB59C4"/>
    <w:rsid w:val="00AC4C0C"/>
    <w:rsid w:val="00AF3BB9"/>
    <w:rsid w:val="00B13982"/>
    <w:rsid w:val="00B20549"/>
    <w:rsid w:val="00B22B0A"/>
    <w:rsid w:val="00B40B2D"/>
    <w:rsid w:val="00B72440"/>
    <w:rsid w:val="00B81624"/>
    <w:rsid w:val="00B8266B"/>
    <w:rsid w:val="00B93E3C"/>
    <w:rsid w:val="00B94DB6"/>
    <w:rsid w:val="00BB6C3D"/>
    <w:rsid w:val="00BC4F27"/>
    <w:rsid w:val="00C23225"/>
    <w:rsid w:val="00C2481C"/>
    <w:rsid w:val="00C966BE"/>
    <w:rsid w:val="00CA497C"/>
    <w:rsid w:val="00CB0ECD"/>
    <w:rsid w:val="00CD3BF2"/>
    <w:rsid w:val="00CD686C"/>
    <w:rsid w:val="00CF6AB1"/>
    <w:rsid w:val="00D00F5C"/>
    <w:rsid w:val="00D246BF"/>
    <w:rsid w:val="00D6398D"/>
    <w:rsid w:val="00D641C7"/>
    <w:rsid w:val="00D75CDF"/>
    <w:rsid w:val="00DA2542"/>
    <w:rsid w:val="00DB6B7B"/>
    <w:rsid w:val="00E04F16"/>
    <w:rsid w:val="00E13FF8"/>
    <w:rsid w:val="00E3230E"/>
    <w:rsid w:val="00E32E1D"/>
    <w:rsid w:val="00E41CCB"/>
    <w:rsid w:val="00E45A85"/>
    <w:rsid w:val="00E517B0"/>
    <w:rsid w:val="00EA33DB"/>
    <w:rsid w:val="00EB616D"/>
    <w:rsid w:val="00EB78FA"/>
    <w:rsid w:val="00EC3E83"/>
    <w:rsid w:val="00ED0FD8"/>
    <w:rsid w:val="00F0354F"/>
    <w:rsid w:val="00F15682"/>
    <w:rsid w:val="00F174BC"/>
    <w:rsid w:val="00F33E57"/>
    <w:rsid w:val="00F35672"/>
    <w:rsid w:val="00F41F52"/>
    <w:rsid w:val="00F6061B"/>
    <w:rsid w:val="00F70B6B"/>
    <w:rsid w:val="00F809A5"/>
    <w:rsid w:val="00F81CFE"/>
    <w:rsid w:val="00F85A1E"/>
    <w:rsid w:val="00F913B6"/>
    <w:rsid w:val="00F9216C"/>
    <w:rsid w:val="00FB251F"/>
    <w:rsid w:val="00FB34A9"/>
    <w:rsid w:val="00FC5491"/>
    <w:rsid w:val="00FE3FF0"/>
    <w:rsid w:val="00FE66F4"/>
    <w:rsid w:val="00FE752D"/>
    <w:rsid w:val="00FF7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542"/>
    <w:rPr>
      <w:rFonts w:eastAsia="Times New Roman" w:cs="Calibri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A2542"/>
    <w:pPr>
      <w:keepNext/>
      <w:jc w:val="center"/>
      <w:outlineLvl w:val="1"/>
    </w:pPr>
    <w:rPr>
      <w:rFonts w:ascii="Times New Roman" w:hAnsi="Times New Roman" w:cs="Times New Roman"/>
      <w:b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DA2542"/>
    <w:rPr>
      <w:rFonts w:ascii="Times New Roman" w:hAnsi="Times New Roman" w:cs="Times New Roman"/>
      <w:b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A25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2542"/>
    <w:rPr>
      <w:rFonts w:ascii="Tahoma" w:hAnsi="Tahoma" w:cs="Tahoma"/>
      <w:sz w:val="16"/>
      <w:szCs w:val="16"/>
      <w:lang w:val="en-US"/>
    </w:rPr>
  </w:style>
  <w:style w:type="paragraph" w:customStyle="1" w:styleId="msonormalcxspmiddle">
    <w:name w:val="msonormalcxspmiddle"/>
    <w:basedOn w:val="Normal"/>
    <w:uiPriority w:val="99"/>
    <w:rsid w:val="00DA2542"/>
    <w:pPr>
      <w:spacing w:before="100" w:beforeAutospacing="1" w:after="100" w:afterAutospacing="1"/>
    </w:pPr>
    <w:rPr>
      <w:rFonts w:ascii="Times New Roman" w:eastAsia="Calibri" w:hAnsi="Times New Roman" w:cs="Times New Roman"/>
      <w:lang w:val="ru-RU" w:eastAsia="ru-RU"/>
    </w:rPr>
  </w:style>
  <w:style w:type="paragraph" w:customStyle="1" w:styleId="msonormalcxspmiddlecxspmiddle">
    <w:name w:val="msonormalcxspmiddlecxspmiddle"/>
    <w:basedOn w:val="Normal"/>
    <w:uiPriority w:val="99"/>
    <w:rsid w:val="00DA2542"/>
    <w:pPr>
      <w:spacing w:before="100" w:beforeAutospacing="1" w:after="100" w:afterAutospacing="1"/>
    </w:pPr>
    <w:rPr>
      <w:rFonts w:ascii="Times New Roman" w:eastAsia="Calibri" w:hAnsi="Times New Roman" w:cs="Times New Roman"/>
      <w:lang w:val="ru-RU" w:eastAsia="ru-RU"/>
    </w:rPr>
  </w:style>
  <w:style w:type="paragraph" w:customStyle="1" w:styleId="msonormalcxspmiddlecxspmiddlecxspmiddle">
    <w:name w:val="msonormalcxspmiddlecxspmiddlecxspmiddle"/>
    <w:basedOn w:val="Normal"/>
    <w:uiPriority w:val="99"/>
    <w:rsid w:val="00DA2542"/>
    <w:pPr>
      <w:spacing w:before="100" w:beforeAutospacing="1" w:after="100" w:afterAutospacing="1"/>
    </w:pPr>
    <w:rPr>
      <w:rFonts w:ascii="Times New Roman" w:hAnsi="Times New Roman" w:cs="Times New Roman"/>
      <w:lang w:val="ru-RU" w:eastAsia="ru-RU"/>
    </w:rPr>
  </w:style>
  <w:style w:type="paragraph" w:styleId="ListParagraph">
    <w:name w:val="List Paragraph"/>
    <w:basedOn w:val="Normal"/>
    <w:uiPriority w:val="99"/>
    <w:qFormat/>
    <w:rsid w:val="00DA2542"/>
    <w:pPr>
      <w:spacing w:after="200" w:line="276" w:lineRule="auto"/>
      <w:ind w:left="720"/>
      <w:contextualSpacing/>
    </w:pPr>
    <w:rPr>
      <w:rFonts w:cs="Mangal"/>
      <w:sz w:val="22"/>
      <w:szCs w:val="22"/>
      <w:lang w:val="ru-RU" w:eastAsia="ru-RU"/>
    </w:rPr>
  </w:style>
  <w:style w:type="paragraph" w:styleId="NormalWeb">
    <w:name w:val="Normal (Web)"/>
    <w:basedOn w:val="Normal"/>
    <w:uiPriority w:val="99"/>
    <w:rsid w:val="00DA2542"/>
    <w:pPr>
      <w:spacing w:before="100" w:beforeAutospacing="1" w:after="100" w:afterAutospacing="1"/>
    </w:pPr>
    <w:rPr>
      <w:rFonts w:ascii="Times New Roman" w:hAnsi="Times New Roman" w:cs="Times New Roman"/>
      <w:lang w:val="ru-RU" w:eastAsia="ru-RU"/>
    </w:rPr>
  </w:style>
  <w:style w:type="table" w:styleId="TableGrid">
    <w:name w:val="Table Grid"/>
    <w:basedOn w:val="TableNormal"/>
    <w:uiPriority w:val="99"/>
    <w:rsid w:val="00DA2542"/>
    <w:pPr>
      <w:ind w:firstLine="709"/>
      <w:jc w:val="both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Normal"/>
    <w:uiPriority w:val="99"/>
    <w:rsid w:val="00DA2542"/>
    <w:pPr>
      <w:spacing w:after="200" w:line="276" w:lineRule="auto"/>
      <w:ind w:left="720"/>
      <w:contextualSpacing/>
    </w:pPr>
    <w:rPr>
      <w:rFonts w:eastAsia="Calibri" w:cs="Times New Roman"/>
      <w:sz w:val="22"/>
      <w:szCs w:val="22"/>
      <w:lang w:val="ru-RU" w:eastAsia="ru-RU"/>
    </w:rPr>
  </w:style>
  <w:style w:type="paragraph" w:customStyle="1" w:styleId="10">
    <w:name w:val="Без интервала1"/>
    <w:uiPriority w:val="99"/>
    <w:rsid w:val="00DA2542"/>
  </w:style>
  <w:style w:type="character" w:styleId="Strong">
    <w:name w:val="Strong"/>
    <w:basedOn w:val="DefaultParagraphFont"/>
    <w:uiPriority w:val="99"/>
    <w:qFormat/>
    <w:rsid w:val="00DA2542"/>
    <w:rPr>
      <w:rFonts w:cs="Times New Roman"/>
      <w:b/>
      <w:bCs/>
    </w:rPr>
  </w:style>
  <w:style w:type="paragraph" w:styleId="BodyText">
    <w:name w:val="Body Text"/>
    <w:basedOn w:val="Normal"/>
    <w:link w:val="BodyTextChar"/>
    <w:uiPriority w:val="99"/>
    <w:rsid w:val="00DA2542"/>
    <w:pPr>
      <w:jc w:val="both"/>
    </w:pPr>
    <w:rPr>
      <w:rFonts w:ascii="Times New Roman" w:hAnsi="Times New Roman" w:cs="Times New Roman"/>
      <w:szCs w:val="20"/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A254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msonormalcxspmiddlecxspmiddlecxsplast">
    <w:name w:val="msonormalcxspmiddlecxspmiddlecxsplast"/>
    <w:basedOn w:val="Normal"/>
    <w:uiPriority w:val="99"/>
    <w:rsid w:val="00DA2542"/>
    <w:pPr>
      <w:spacing w:before="100" w:beforeAutospacing="1" w:after="100" w:afterAutospacing="1"/>
    </w:pPr>
    <w:rPr>
      <w:rFonts w:ascii="Times New Roman" w:hAnsi="Times New Roman" w:cs="Times New Roman"/>
      <w:lang w:val="ru-RU" w:eastAsia="ru-RU"/>
    </w:rPr>
  </w:style>
  <w:style w:type="paragraph" w:customStyle="1" w:styleId="11">
    <w:name w:val="Обычный1"/>
    <w:uiPriority w:val="99"/>
    <w:rsid w:val="00DA2542"/>
    <w:pPr>
      <w:widowControl w:val="0"/>
      <w:ind w:firstLine="340"/>
    </w:pPr>
    <w:rPr>
      <w:rFonts w:ascii="Times New Roman" w:hAnsi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DA2542"/>
    <w:pPr>
      <w:spacing w:after="120" w:line="480" w:lineRule="auto"/>
      <w:ind w:left="283" w:firstLine="709"/>
      <w:jc w:val="both"/>
    </w:pPr>
    <w:rPr>
      <w:rFonts w:eastAsia="Calibri" w:cs="Times New Roman"/>
      <w:sz w:val="22"/>
      <w:szCs w:val="22"/>
      <w:lang w:val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A2542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411</TotalTime>
  <Pages>37</Pages>
  <Words>11266</Words>
  <Characters>-32766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AeroClub</dc:creator>
  <cp:keywords/>
  <dc:description/>
  <cp:lastModifiedBy>user</cp:lastModifiedBy>
  <cp:revision>18</cp:revision>
  <cp:lastPrinted>2016-12-15T10:35:00Z</cp:lastPrinted>
  <dcterms:created xsi:type="dcterms:W3CDTF">2016-11-03T13:46:00Z</dcterms:created>
  <dcterms:modified xsi:type="dcterms:W3CDTF">2017-03-03T09:46:00Z</dcterms:modified>
</cp:coreProperties>
</file>